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0EB37" w14:textId="77777777" w:rsidR="00561E62" w:rsidRDefault="00561E62" w:rsidP="00561E62">
      <w:pPr>
        <w:pStyle w:val="BodyText"/>
        <w:spacing w:before="20" w:after="20"/>
        <w:rPr>
          <w:rFonts w:ascii="Arial" w:hAnsi="Arial" w:cs="Arial"/>
          <w:b/>
          <w:bCs/>
          <w:spacing w:val="-6"/>
          <w:sz w:val="22"/>
          <w:szCs w:val="22"/>
          <w:lang w:val="it-IT"/>
        </w:rPr>
      </w:pPr>
    </w:p>
    <w:p w14:paraId="3A9C5002" w14:textId="77777777" w:rsidR="00561E62" w:rsidRDefault="00561E62" w:rsidP="00561E62">
      <w:pPr>
        <w:pStyle w:val="Default"/>
        <w:rPr>
          <w:rFonts w:ascii="Courier New" w:hAnsi="Courier New" w:cs="Courier New"/>
          <w:sz w:val="20"/>
          <w:szCs w:val="20"/>
        </w:rPr>
      </w:pPr>
      <w:r>
        <w:rPr>
          <w:rFonts w:ascii="Courier New" w:hAnsi="Courier New" w:cs="Courier New"/>
          <w:sz w:val="20"/>
          <w:szCs w:val="20"/>
        </w:rPr>
        <w:t>Nr.</w:t>
      </w:r>
      <w:r w:rsidRPr="00AD1BF2">
        <w:rPr>
          <w:rFonts w:ascii="Courier New" w:hAnsi="Courier New" w:cs="Courier New"/>
          <w:sz w:val="20"/>
          <w:szCs w:val="20"/>
          <w:lang w:val="ro-RO"/>
        </w:rPr>
        <w:t xml:space="preserve"> înreg</w:t>
      </w:r>
      <w:r>
        <w:rPr>
          <w:rFonts w:ascii="Courier New" w:hAnsi="Courier New" w:cs="Courier New"/>
          <w:sz w:val="20"/>
          <w:szCs w:val="20"/>
        </w:rPr>
        <w:t xml:space="preserve">./data: .................................. </w:t>
      </w:r>
    </w:p>
    <w:p w14:paraId="19B62AF4" w14:textId="77777777" w:rsidR="00561E62" w:rsidRPr="009362F5" w:rsidRDefault="00561E62" w:rsidP="00561E62">
      <w:pPr>
        <w:pStyle w:val="Default"/>
        <w:rPr>
          <w:rFonts w:ascii="Courier New" w:hAnsi="Courier New" w:cs="Courier New"/>
          <w:sz w:val="20"/>
          <w:szCs w:val="20"/>
          <w:lang w:val="it-IT"/>
        </w:rPr>
      </w:pPr>
      <w:r w:rsidRPr="009362F5">
        <w:rPr>
          <w:rFonts w:ascii="Courier New" w:hAnsi="Courier New" w:cs="Courier New"/>
          <w:sz w:val="20"/>
          <w:szCs w:val="20"/>
          <w:lang w:val="it-IT"/>
        </w:rPr>
        <w:t>UNIVERSITATEA TEHNICA “GHEORGHE ASACHI” DIN IASI</w:t>
      </w:r>
    </w:p>
    <w:p w14:paraId="7C9A9E64" w14:textId="77777777" w:rsidR="00561E62" w:rsidRPr="009362F5" w:rsidRDefault="00561E62" w:rsidP="00561E62">
      <w:pPr>
        <w:pStyle w:val="Default"/>
        <w:rPr>
          <w:rFonts w:ascii="Courier New" w:hAnsi="Courier New" w:cs="Courier New"/>
          <w:sz w:val="20"/>
          <w:szCs w:val="20"/>
          <w:lang w:val="it-IT"/>
        </w:rPr>
      </w:pPr>
      <w:r w:rsidRPr="009362F5">
        <w:rPr>
          <w:rFonts w:ascii="Courier New" w:hAnsi="Courier New" w:cs="Courier New"/>
          <w:sz w:val="20"/>
          <w:szCs w:val="20"/>
          <w:lang w:val="it-IT"/>
        </w:rPr>
        <w:t xml:space="preserve">FACULTATEA DE </w:t>
      </w:r>
      <w:r>
        <w:rPr>
          <w:rFonts w:ascii="Courier New" w:hAnsi="Courier New" w:cs="Courier New"/>
          <w:sz w:val="20"/>
          <w:szCs w:val="20"/>
        </w:rPr>
        <w:t>CONSTRUCȚII ȘI INSTALAȚII</w:t>
      </w:r>
    </w:p>
    <w:p w14:paraId="52BB54AB" w14:textId="77777777" w:rsidR="00561E62" w:rsidRPr="009362F5" w:rsidRDefault="00561E62" w:rsidP="00561E62">
      <w:pPr>
        <w:pStyle w:val="Default"/>
        <w:rPr>
          <w:rFonts w:ascii="Courier New" w:hAnsi="Courier New" w:cs="Courier New"/>
          <w:sz w:val="20"/>
          <w:szCs w:val="20"/>
          <w:lang w:val="it-IT"/>
        </w:rPr>
      </w:pPr>
      <w:r w:rsidRPr="009362F5">
        <w:rPr>
          <w:rFonts w:ascii="Courier New" w:hAnsi="Courier New" w:cs="Courier New"/>
          <w:sz w:val="20"/>
          <w:szCs w:val="20"/>
          <w:lang w:val="it-IT"/>
        </w:rPr>
        <w:t>Jud. Iasi, Loc. Iaşi</w:t>
      </w:r>
    </w:p>
    <w:p w14:paraId="77AC0526" w14:textId="77777777" w:rsidR="00561E62" w:rsidRPr="009362F5" w:rsidRDefault="00561E62" w:rsidP="00561E62">
      <w:pPr>
        <w:pStyle w:val="Default"/>
        <w:rPr>
          <w:rFonts w:ascii="Courier New" w:hAnsi="Courier New" w:cs="Courier New"/>
          <w:sz w:val="20"/>
          <w:szCs w:val="20"/>
          <w:lang w:val="it-IT"/>
        </w:rPr>
      </w:pPr>
      <w:r w:rsidRPr="009362F5">
        <w:rPr>
          <w:rFonts w:ascii="Courier New" w:hAnsi="Courier New" w:cs="Courier New"/>
          <w:sz w:val="20"/>
          <w:szCs w:val="20"/>
          <w:lang w:val="it-IT"/>
        </w:rPr>
        <w:t xml:space="preserve">Cod SIRUES ......... </w:t>
      </w:r>
    </w:p>
    <w:p w14:paraId="1D4E8BA0" w14:textId="77777777" w:rsidR="00561E62" w:rsidRPr="009362F5" w:rsidRDefault="00561E62" w:rsidP="00561E62">
      <w:pPr>
        <w:pStyle w:val="Default"/>
        <w:rPr>
          <w:rFonts w:ascii="Courier New" w:hAnsi="Courier New" w:cs="Courier New"/>
          <w:sz w:val="20"/>
          <w:szCs w:val="20"/>
          <w:lang w:val="it-IT"/>
        </w:rPr>
      </w:pPr>
    </w:p>
    <w:p w14:paraId="694F46AC" w14:textId="77777777" w:rsidR="00561E62" w:rsidRPr="009362F5" w:rsidRDefault="00561E62" w:rsidP="00561E62">
      <w:pPr>
        <w:pStyle w:val="Default"/>
        <w:rPr>
          <w:rFonts w:ascii="Courier New" w:hAnsi="Courier New" w:cs="Courier New"/>
          <w:sz w:val="20"/>
          <w:szCs w:val="20"/>
          <w:lang w:val="it-IT"/>
        </w:rPr>
      </w:pPr>
    </w:p>
    <w:p w14:paraId="2157349D" w14:textId="77777777" w:rsidR="00561E62" w:rsidRPr="009362F5" w:rsidRDefault="00561E62" w:rsidP="00561E62">
      <w:pPr>
        <w:pStyle w:val="Default"/>
        <w:jc w:val="center"/>
        <w:rPr>
          <w:b/>
          <w:sz w:val="28"/>
          <w:szCs w:val="28"/>
          <w:lang w:val="it-IT"/>
        </w:rPr>
      </w:pPr>
      <w:r w:rsidRPr="009362F5">
        <w:rPr>
          <w:b/>
          <w:sz w:val="28"/>
          <w:szCs w:val="28"/>
          <w:lang w:val="it-IT"/>
        </w:rPr>
        <w:t>Cerere pentru acordarea unui ajutor financiar din partea statului în</w:t>
      </w:r>
    </w:p>
    <w:p w14:paraId="298A35BE" w14:textId="77777777" w:rsidR="00561E62" w:rsidRPr="009362F5" w:rsidRDefault="00561E62" w:rsidP="00561E62">
      <w:pPr>
        <w:pStyle w:val="Default"/>
        <w:jc w:val="center"/>
        <w:rPr>
          <w:b/>
          <w:sz w:val="28"/>
          <w:szCs w:val="28"/>
          <w:lang w:val="it-IT"/>
        </w:rPr>
      </w:pPr>
      <w:r w:rsidRPr="009362F5">
        <w:rPr>
          <w:b/>
          <w:sz w:val="28"/>
          <w:szCs w:val="28"/>
          <w:lang w:val="it-IT"/>
        </w:rPr>
        <w:t>vederea achiziţionării unui calculator personal nou</w:t>
      </w:r>
    </w:p>
    <w:p w14:paraId="363C712C" w14:textId="77777777" w:rsidR="00561E62" w:rsidRPr="009362F5" w:rsidRDefault="00561E62" w:rsidP="00561E62">
      <w:pPr>
        <w:pStyle w:val="Default"/>
        <w:jc w:val="center"/>
        <w:rPr>
          <w:rFonts w:ascii="Courier New" w:hAnsi="Courier New" w:cs="Courier New"/>
          <w:sz w:val="20"/>
          <w:szCs w:val="20"/>
          <w:lang w:val="it-IT"/>
        </w:rPr>
      </w:pPr>
    </w:p>
    <w:p w14:paraId="47CE72D6" w14:textId="77777777" w:rsidR="00561E62" w:rsidRPr="009362F5" w:rsidRDefault="00561E62" w:rsidP="00561E62">
      <w:pPr>
        <w:pStyle w:val="Default"/>
        <w:jc w:val="center"/>
        <w:rPr>
          <w:rFonts w:ascii="Courier New" w:hAnsi="Courier New" w:cs="Courier New"/>
          <w:sz w:val="20"/>
          <w:szCs w:val="20"/>
          <w:lang w:val="it-IT"/>
        </w:rPr>
      </w:pPr>
    </w:p>
    <w:p w14:paraId="56184B04" w14:textId="77777777" w:rsidR="00561E62" w:rsidRPr="009362F5" w:rsidRDefault="00561E62" w:rsidP="00561E62">
      <w:pPr>
        <w:pStyle w:val="Default"/>
        <w:spacing w:line="360" w:lineRule="auto"/>
        <w:jc w:val="both"/>
        <w:rPr>
          <w:sz w:val="28"/>
          <w:szCs w:val="28"/>
          <w:lang w:val="it-IT"/>
        </w:rPr>
      </w:pPr>
      <w:r w:rsidRPr="009362F5">
        <w:rPr>
          <w:sz w:val="28"/>
          <w:szCs w:val="28"/>
          <w:lang w:val="it-IT"/>
        </w:rPr>
        <w:t xml:space="preserve">(1) Subsemnatul (numele, iniţiala tatălui, prenumele) ..................................................., fiul/fiica lui ..................... şi al ......................, domiciliat în (str. nr., bl., sc., et., ap., jud., sect., localitate) ........................ cod poştal nr. ..........., cod numeric personal ........................, CI/BI ........................., telefon/fax: .............., e-mail: ..............., ocupaţie ........................., venit (în lei, conform adeverinţei ataşate): ................................ </w:t>
      </w:r>
    </w:p>
    <w:p w14:paraId="7D02B908" w14:textId="77777777" w:rsidR="00561E62" w:rsidRPr="009362F5" w:rsidRDefault="00561E62" w:rsidP="00561E62">
      <w:pPr>
        <w:pStyle w:val="Default"/>
        <w:jc w:val="both"/>
        <w:rPr>
          <w:sz w:val="28"/>
          <w:szCs w:val="28"/>
          <w:lang w:val="it-IT"/>
        </w:rPr>
      </w:pPr>
      <w:r w:rsidRPr="009362F5">
        <w:rPr>
          <w:sz w:val="28"/>
          <w:szCs w:val="28"/>
          <w:lang w:val="it-IT"/>
        </w:rPr>
        <w:t xml:space="preserve">solicit acordarea unui ajutor financiar din partea statului în vederea achiziţionării unui calculator personal nou, reprezentând echivalentul în lei a 200 de EURO pentru un calculator. </w:t>
      </w:r>
    </w:p>
    <w:p w14:paraId="6C816D47" w14:textId="77777777" w:rsidR="00561E62" w:rsidRPr="009362F5" w:rsidRDefault="00561E62" w:rsidP="00561E62">
      <w:pPr>
        <w:pStyle w:val="Default"/>
        <w:ind w:firstLine="709"/>
        <w:jc w:val="both"/>
        <w:rPr>
          <w:sz w:val="28"/>
          <w:szCs w:val="28"/>
          <w:lang w:val="it-IT"/>
        </w:rPr>
      </w:pPr>
      <w:r w:rsidRPr="009362F5">
        <w:rPr>
          <w:sz w:val="28"/>
          <w:szCs w:val="28"/>
          <w:lang w:val="it-IT"/>
        </w:rPr>
        <w:t xml:space="preserve">Mă angajez să fac dovada achiziţiei unui calculator nou în termen de 30 de zile de la primirea bonului valoric şi să nu-l înstrăinez înainte de expirarea perioadei de 3 ani de la cumpărare. Sunt de acord ca în cazul nerespectării angajamentului să restitui echivalentul în lei a ajutorului financiar acordat, calculat la cursul de schimb de la data constatării abaterii. </w:t>
      </w:r>
    </w:p>
    <w:p w14:paraId="3C4A22EC" w14:textId="77777777" w:rsidR="00561E62" w:rsidRPr="009362F5" w:rsidRDefault="00561E62" w:rsidP="00561E62">
      <w:pPr>
        <w:pStyle w:val="Default"/>
        <w:ind w:firstLine="709"/>
        <w:jc w:val="both"/>
        <w:rPr>
          <w:sz w:val="28"/>
          <w:szCs w:val="28"/>
          <w:lang w:val="it-IT"/>
        </w:rPr>
      </w:pPr>
      <w:r w:rsidRPr="009362F5">
        <w:rPr>
          <w:sz w:val="28"/>
          <w:szCs w:val="28"/>
          <w:lang w:val="it-IT"/>
        </w:rPr>
        <w:t xml:space="preserve">Declar pe proprie răspundere că familia mea nu a beneficiat de un ajutor din partea statului pentru achiziţionarea unui calculator personal şi că aceasta este singura cerere pentru acordarea ajutorului depusă de familia mea. </w:t>
      </w:r>
    </w:p>
    <w:p w14:paraId="032A8165" w14:textId="77777777" w:rsidR="00561E62" w:rsidRPr="009362F5" w:rsidRDefault="00561E62" w:rsidP="00561E62">
      <w:pPr>
        <w:pStyle w:val="Default"/>
        <w:ind w:firstLine="709"/>
        <w:jc w:val="both"/>
        <w:rPr>
          <w:sz w:val="28"/>
          <w:szCs w:val="28"/>
          <w:lang w:val="it-IT"/>
        </w:rPr>
      </w:pPr>
      <w:r w:rsidRPr="009362F5">
        <w:rPr>
          <w:sz w:val="28"/>
          <w:szCs w:val="28"/>
          <w:lang w:val="it-IT"/>
        </w:rPr>
        <w:t xml:space="preserve">Sunt de acord ca datele cu caracter personal să fie folosite la întocmirea bazelor de date care vor cuprinde beneficiarii ajutorului financiar acordat în vederea stimulării achiziţionării de calculatoare şi să fie parţial publicate, inclusiv pe Internet, cu minim de expunere publică necesară. </w:t>
      </w:r>
    </w:p>
    <w:p w14:paraId="10B2A203" w14:textId="77777777" w:rsidR="00561E62" w:rsidRPr="009362F5" w:rsidRDefault="00561E62" w:rsidP="00561E62">
      <w:pPr>
        <w:pStyle w:val="Default"/>
        <w:ind w:firstLine="709"/>
        <w:jc w:val="both"/>
        <w:rPr>
          <w:sz w:val="28"/>
          <w:szCs w:val="28"/>
          <w:lang w:val="it-IT"/>
        </w:rPr>
      </w:pPr>
      <w:r w:rsidRPr="009362F5">
        <w:rPr>
          <w:sz w:val="28"/>
          <w:szCs w:val="28"/>
          <w:lang w:val="it-IT"/>
        </w:rPr>
        <w:t xml:space="preserve">Cunoscând prevederile art. 292 din Codul penal privind falsul în declaraţii, confirm pe proprie răspundere că toate informaţiile prezentate sunt corecte, exacte şi complete şi susţinute de actele autentice depuse. Mă angajez ca în cazul schimbării validităţii informaţiilor înainte de termenul legal pentru depunerea cererilor, să informez Comisia de aceste schimbări. </w:t>
      </w:r>
    </w:p>
    <w:p w14:paraId="2FFE07EA" w14:textId="77777777" w:rsidR="00561E62" w:rsidRPr="009362F5" w:rsidRDefault="00561E62" w:rsidP="00561E62">
      <w:pPr>
        <w:pStyle w:val="Default"/>
        <w:ind w:firstLine="709"/>
        <w:rPr>
          <w:sz w:val="28"/>
          <w:szCs w:val="28"/>
          <w:lang w:val="it-IT"/>
        </w:rPr>
      </w:pPr>
    </w:p>
    <w:p w14:paraId="3F8256AD" w14:textId="77777777" w:rsidR="00561E62" w:rsidRPr="009362F5" w:rsidRDefault="00561E62" w:rsidP="00561E62">
      <w:pPr>
        <w:pStyle w:val="Default"/>
        <w:rPr>
          <w:sz w:val="28"/>
          <w:szCs w:val="28"/>
          <w:lang w:val="it-IT"/>
        </w:rPr>
      </w:pPr>
      <w:r w:rsidRPr="009362F5">
        <w:rPr>
          <w:sz w:val="28"/>
          <w:szCs w:val="28"/>
          <w:lang w:val="it-IT"/>
        </w:rPr>
        <w:t xml:space="preserve">Semnătura ............... </w:t>
      </w:r>
    </w:p>
    <w:p w14:paraId="06440D4F" w14:textId="77777777" w:rsidR="00561E62" w:rsidRPr="009362F5" w:rsidRDefault="00561E62" w:rsidP="00561E62">
      <w:pPr>
        <w:pStyle w:val="Default"/>
        <w:rPr>
          <w:sz w:val="28"/>
          <w:szCs w:val="28"/>
          <w:lang w:val="it-IT"/>
        </w:rPr>
      </w:pPr>
    </w:p>
    <w:p w14:paraId="7BBF36BC" w14:textId="77777777" w:rsidR="00561E62" w:rsidRPr="009362F5" w:rsidRDefault="00561E62" w:rsidP="00561E62">
      <w:pPr>
        <w:pStyle w:val="Default"/>
        <w:rPr>
          <w:sz w:val="28"/>
          <w:szCs w:val="28"/>
          <w:lang w:val="it-IT"/>
        </w:rPr>
      </w:pPr>
    </w:p>
    <w:p w14:paraId="71A3BC7C" w14:textId="77777777" w:rsidR="00561E62" w:rsidRPr="009362F5" w:rsidRDefault="00561E62" w:rsidP="00561E62">
      <w:pPr>
        <w:pStyle w:val="Default"/>
        <w:rPr>
          <w:sz w:val="28"/>
          <w:szCs w:val="28"/>
          <w:lang w:val="it-IT"/>
        </w:rPr>
      </w:pPr>
    </w:p>
    <w:p w14:paraId="3182DA5B" w14:textId="77777777" w:rsidR="00561E62" w:rsidRPr="009362F5" w:rsidRDefault="00561E62" w:rsidP="00561E62">
      <w:pPr>
        <w:pStyle w:val="Default"/>
        <w:rPr>
          <w:b/>
          <w:i/>
          <w:sz w:val="28"/>
          <w:szCs w:val="28"/>
          <w:lang w:val="it-IT"/>
        </w:rPr>
      </w:pPr>
      <w:r w:rsidRPr="009362F5">
        <w:rPr>
          <w:b/>
          <w:i/>
          <w:sz w:val="28"/>
          <w:szCs w:val="28"/>
          <w:lang w:val="it-IT"/>
        </w:rPr>
        <w:t>Rezervat pentru comisie:</w:t>
      </w:r>
    </w:p>
    <w:p w14:paraId="03FFB1E6" w14:textId="77777777" w:rsidR="00561E62" w:rsidRPr="009362F5" w:rsidRDefault="00561E62" w:rsidP="00561E62">
      <w:pPr>
        <w:pStyle w:val="Default"/>
        <w:rPr>
          <w:sz w:val="28"/>
          <w:szCs w:val="28"/>
          <w:lang w:val="it-IT"/>
        </w:rPr>
      </w:pPr>
      <w:r w:rsidRPr="009362F5">
        <w:rPr>
          <w:sz w:val="28"/>
          <w:szCs w:val="28"/>
          <w:lang w:val="it-IT"/>
        </w:rPr>
        <w:t>Informatiile sunt corecte şi conforme cu actele doveditoare prezentate. Cererea se încadrează în prevederile legale pentru acordarea ajutorului.</w:t>
      </w:r>
      <w:r>
        <w:rPr>
          <w:sz w:val="28"/>
          <w:szCs w:val="28"/>
          <w:lang w:val="it-IT"/>
        </w:rPr>
        <w:t>1/2</w:t>
      </w:r>
    </w:p>
    <w:p w14:paraId="03587A0F" w14:textId="77777777" w:rsidR="00561E62" w:rsidRPr="009362F5" w:rsidRDefault="00561E62" w:rsidP="00561E62">
      <w:pPr>
        <w:pStyle w:val="Default"/>
        <w:rPr>
          <w:sz w:val="28"/>
          <w:szCs w:val="28"/>
          <w:lang w:val="it-IT"/>
        </w:rPr>
      </w:pPr>
      <w:r w:rsidRPr="009362F5">
        <w:rPr>
          <w:sz w:val="28"/>
          <w:szCs w:val="28"/>
          <w:lang w:val="it-IT"/>
        </w:rPr>
        <w:t>L.S.</w:t>
      </w:r>
    </w:p>
    <w:p w14:paraId="744F3915" w14:textId="77777777" w:rsidR="00561E62" w:rsidRPr="009362F5" w:rsidRDefault="00561E62" w:rsidP="00561E62">
      <w:pPr>
        <w:pStyle w:val="Default"/>
        <w:jc w:val="center"/>
        <w:rPr>
          <w:sz w:val="28"/>
          <w:szCs w:val="28"/>
          <w:lang w:val="it-IT"/>
        </w:rPr>
        <w:sectPr w:rsidR="00561E62" w:rsidRPr="009362F5" w:rsidSect="0037432F">
          <w:pgSz w:w="11906" w:h="16838" w:code="9"/>
          <w:pgMar w:top="426" w:right="616" w:bottom="397" w:left="1418" w:header="720" w:footer="720" w:gutter="0"/>
          <w:cols w:space="708"/>
          <w:titlePg/>
          <w:docGrid w:linePitch="326"/>
        </w:sectPr>
      </w:pPr>
    </w:p>
    <w:p w14:paraId="1E4DDE35" w14:textId="77777777" w:rsidR="00561E62" w:rsidRPr="009362F5" w:rsidRDefault="00561E62" w:rsidP="00561E62">
      <w:pPr>
        <w:pStyle w:val="Default"/>
        <w:rPr>
          <w:sz w:val="28"/>
          <w:szCs w:val="28"/>
          <w:lang w:val="it-IT"/>
        </w:rPr>
      </w:pPr>
      <w:r w:rsidRPr="009362F5">
        <w:rPr>
          <w:sz w:val="28"/>
          <w:szCs w:val="28"/>
          <w:lang w:val="it-IT"/>
        </w:rPr>
        <w:lastRenderedPageBreak/>
        <w:t>(3 ) Toţi ceilalti membri ai familiei care se încadrează în prevederile pentru acordarea ajutorului (fie aceştia elevi sau studenţi, minori sau majori) sunt:</w:t>
      </w:r>
    </w:p>
    <w:p w14:paraId="2C52493C" w14:textId="77777777" w:rsidR="00561E62" w:rsidRPr="009362F5" w:rsidRDefault="00561E62" w:rsidP="00561E62">
      <w:pPr>
        <w:pStyle w:val="Default"/>
        <w:rPr>
          <w:sz w:val="28"/>
          <w:szCs w:val="28"/>
          <w:lang w:val="it-IT"/>
        </w:rPr>
      </w:pPr>
    </w:p>
    <w:tbl>
      <w:tblPr>
        <w:tblW w:w="14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964"/>
        <w:gridCol w:w="1373"/>
        <w:gridCol w:w="2126"/>
        <w:gridCol w:w="1713"/>
        <w:gridCol w:w="4524"/>
      </w:tblGrid>
      <w:tr w:rsidR="00561E62" w:rsidRPr="00B334B1" w14:paraId="5BA758A7" w14:textId="77777777" w:rsidTr="0048101D">
        <w:trPr>
          <w:jc w:val="center"/>
        </w:trPr>
        <w:tc>
          <w:tcPr>
            <w:tcW w:w="2802" w:type="dxa"/>
          </w:tcPr>
          <w:p w14:paraId="6BD03C31" w14:textId="77777777" w:rsidR="00561E62" w:rsidRPr="00B334B1" w:rsidRDefault="00561E62" w:rsidP="0048101D">
            <w:pPr>
              <w:pStyle w:val="Default"/>
              <w:jc w:val="center"/>
              <w:rPr>
                <w:sz w:val="22"/>
                <w:szCs w:val="22"/>
              </w:rPr>
            </w:pPr>
            <w:proofErr w:type="spellStart"/>
            <w:r w:rsidRPr="00B334B1">
              <w:rPr>
                <w:sz w:val="22"/>
                <w:szCs w:val="22"/>
              </w:rPr>
              <w:t>Numele</w:t>
            </w:r>
            <w:proofErr w:type="spellEnd"/>
            <w:r w:rsidRPr="00B334B1">
              <w:rPr>
                <w:sz w:val="22"/>
                <w:szCs w:val="22"/>
              </w:rPr>
              <w:t xml:space="preserve">, </w:t>
            </w:r>
            <w:proofErr w:type="spellStart"/>
            <w:r w:rsidRPr="00B334B1">
              <w:rPr>
                <w:sz w:val="22"/>
                <w:szCs w:val="22"/>
              </w:rPr>
              <w:t>iniţiala</w:t>
            </w:r>
            <w:proofErr w:type="spellEnd"/>
            <w:r w:rsidRPr="00B334B1">
              <w:rPr>
                <w:sz w:val="22"/>
                <w:szCs w:val="22"/>
              </w:rPr>
              <w:t xml:space="preserve"> </w:t>
            </w:r>
            <w:proofErr w:type="spellStart"/>
            <w:r w:rsidRPr="00B334B1">
              <w:rPr>
                <w:sz w:val="22"/>
                <w:szCs w:val="22"/>
              </w:rPr>
              <w:t>tatălui</w:t>
            </w:r>
            <w:proofErr w:type="spellEnd"/>
            <w:r w:rsidRPr="00B334B1">
              <w:rPr>
                <w:sz w:val="22"/>
                <w:szCs w:val="22"/>
              </w:rPr>
              <w:t xml:space="preserve">, </w:t>
            </w:r>
            <w:proofErr w:type="spellStart"/>
            <w:r w:rsidRPr="00B334B1">
              <w:rPr>
                <w:sz w:val="22"/>
                <w:szCs w:val="22"/>
              </w:rPr>
              <w:t>prenume</w:t>
            </w:r>
            <w:proofErr w:type="spellEnd"/>
          </w:p>
        </w:tc>
        <w:tc>
          <w:tcPr>
            <w:tcW w:w="1964" w:type="dxa"/>
          </w:tcPr>
          <w:p w14:paraId="2EA202E3" w14:textId="77777777" w:rsidR="00561E62" w:rsidRPr="00B334B1" w:rsidRDefault="00561E62" w:rsidP="0048101D">
            <w:pPr>
              <w:pStyle w:val="Default"/>
              <w:jc w:val="center"/>
              <w:rPr>
                <w:sz w:val="22"/>
                <w:szCs w:val="22"/>
              </w:rPr>
            </w:pPr>
            <w:r w:rsidRPr="00B334B1">
              <w:rPr>
                <w:sz w:val="22"/>
                <w:szCs w:val="22"/>
              </w:rPr>
              <w:t>Cod numeric personal</w:t>
            </w:r>
          </w:p>
        </w:tc>
        <w:tc>
          <w:tcPr>
            <w:tcW w:w="1373" w:type="dxa"/>
          </w:tcPr>
          <w:p w14:paraId="18558546" w14:textId="77777777" w:rsidR="00561E62" w:rsidRPr="00B334B1" w:rsidRDefault="00561E62" w:rsidP="0048101D">
            <w:pPr>
              <w:pStyle w:val="Default"/>
              <w:jc w:val="center"/>
              <w:rPr>
                <w:sz w:val="22"/>
                <w:szCs w:val="22"/>
              </w:rPr>
            </w:pPr>
            <w:r w:rsidRPr="00B334B1">
              <w:rPr>
                <w:sz w:val="22"/>
                <w:szCs w:val="22"/>
              </w:rPr>
              <w:t>CI/BI/CN</w:t>
            </w:r>
          </w:p>
        </w:tc>
        <w:tc>
          <w:tcPr>
            <w:tcW w:w="2126" w:type="dxa"/>
          </w:tcPr>
          <w:p w14:paraId="23E69ADC" w14:textId="77777777" w:rsidR="00561E62" w:rsidRPr="00B334B1" w:rsidRDefault="00561E62" w:rsidP="0048101D">
            <w:pPr>
              <w:pStyle w:val="Default"/>
              <w:jc w:val="center"/>
              <w:rPr>
                <w:sz w:val="22"/>
                <w:szCs w:val="22"/>
              </w:rPr>
            </w:pPr>
            <w:proofErr w:type="spellStart"/>
            <w:r w:rsidRPr="00B334B1">
              <w:rPr>
                <w:sz w:val="22"/>
                <w:szCs w:val="22"/>
              </w:rPr>
              <w:t>Relaţia</w:t>
            </w:r>
            <w:proofErr w:type="spellEnd"/>
            <w:r w:rsidRPr="00B334B1">
              <w:rPr>
                <w:sz w:val="22"/>
                <w:szCs w:val="22"/>
              </w:rPr>
              <w:t xml:space="preserve"> </w:t>
            </w:r>
            <w:proofErr w:type="spellStart"/>
            <w:r w:rsidRPr="00B334B1">
              <w:rPr>
                <w:sz w:val="22"/>
                <w:szCs w:val="22"/>
              </w:rPr>
              <w:t>faţă</w:t>
            </w:r>
            <w:proofErr w:type="spellEnd"/>
            <w:r w:rsidRPr="00B334B1">
              <w:rPr>
                <w:sz w:val="22"/>
                <w:szCs w:val="22"/>
              </w:rPr>
              <w:t xml:space="preserve"> de declarant (</w:t>
            </w:r>
            <w:proofErr w:type="spellStart"/>
            <w:r w:rsidRPr="00B334B1">
              <w:rPr>
                <w:sz w:val="22"/>
                <w:szCs w:val="22"/>
              </w:rPr>
              <w:t>părinte</w:t>
            </w:r>
            <w:proofErr w:type="spellEnd"/>
            <w:r w:rsidRPr="00B334B1">
              <w:rPr>
                <w:sz w:val="22"/>
                <w:szCs w:val="22"/>
              </w:rPr>
              <w:t xml:space="preserve">, </w:t>
            </w:r>
            <w:proofErr w:type="spellStart"/>
            <w:r w:rsidRPr="00B334B1">
              <w:rPr>
                <w:sz w:val="22"/>
                <w:szCs w:val="22"/>
              </w:rPr>
              <w:t>ocrotitor</w:t>
            </w:r>
            <w:proofErr w:type="spellEnd"/>
            <w:r w:rsidRPr="00B334B1">
              <w:rPr>
                <w:sz w:val="22"/>
                <w:szCs w:val="22"/>
              </w:rPr>
              <w:t xml:space="preserve"> legal, </w:t>
            </w:r>
            <w:proofErr w:type="spellStart"/>
            <w:r w:rsidRPr="00B334B1">
              <w:rPr>
                <w:sz w:val="22"/>
                <w:szCs w:val="22"/>
              </w:rPr>
              <w:t>fiu</w:t>
            </w:r>
            <w:proofErr w:type="spellEnd"/>
            <w:r w:rsidRPr="00B334B1">
              <w:rPr>
                <w:sz w:val="22"/>
                <w:szCs w:val="22"/>
              </w:rPr>
              <w:t>, frate etc.)</w:t>
            </w:r>
          </w:p>
        </w:tc>
        <w:tc>
          <w:tcPr>
            <w:tcW w:w="1713" w:type="dxa"/>
          </w:tcPr>
          <w:p w14:paraId="60CFA7E3" w14:textId="77777777" w:rsidR="00561E62" w:rsidRPr="009362F5" w:rsidRDefault="00561E62" w:rsidP="0048101D">
            <w:pPr>
              <w:pStyle w:val="Default"/>
              <w:jc w:val="center"/>
              <w:rPr>
                <w:sz w:val="22"/>
                <w:szCs w:val="22"/>
                <w:lang w:val="it-IT"/>
              </w:rPr>
            </w:pPr>
            <w:r w:rsidRPr="009362F5">
              <w:rPr>
                <w:sz w:val="22"/>
                <w:szCs w:val="22"/>
                <w:lang w:val="it-IT"/>
              </w:rPr>
              <w:t>Venit (în lei) conform actelor doveditoare</w:t>
            </w:r>
          </w:p>
        </w:tc>
        <w:tc>
          <w:tcPr>
            <w:tcW w:w="4524" w:type="dxa"/>
          </w:tcPr>
          <w:p w14:paraId="196891A0" w14:textId="77777777" w:rsidR="00561E62" w:rsidRPr="009362F5" w:rsidRDefault="00561E62" w:rsidP="0048101D">
            <w:pPr>
              <w:pStyle w:val="Default"/>
              <w:jc w:val="center"/>
              <w:rPr>
                <w:sz w:val="22"/>
                <w:szCs w:val="22"/>
                <w:lang w:val="it-IT"/>
              </w:rPr>
            </w:pPr>
            <w:r w:rsidRPr="009362F5">
              <w:rPr>
                <w:sz w:val="22"/>
                <w:szCs w:val="22"/>
                <w:lang w:val="it-IT"/>
              </w:rPr>
              <w:t>Unitatea/instituţia de învăţământ (denumire, adresă, cod poştal, tel., fax, e-mail)</w:t>
            </w:r>
          </w:p>
        </w:tc>
      </w:tr>
      <w:tr w:rsidR="00561E62" w:rsidRPr="00B334B1" w14:paraId="494EFBEE" w14:textId="77777777" w:rsidTr="0048101D">
        <w:trPr>
          <w:jc w:val="center"/>
        </w:trPr>
        <w:tc>
          <w:tcPr>
            <w:tcW w:w="2802" w:type="dxa"/>
          </w:tcPr>
          <w:p w14:paraId="3E00DAFB" w14:textId="77777777" w:rsidR="00561E62" w:rsidRPr="009362F5" w:rsidRDefault="00561E62" w:rsidP="0048101D">
            <w:pPr>
              <w:pStyle w:val="Default"/>
              <w:rPr>
                <w:sz w:val="28"/>
                <w:szCs w:val="28"/>
                <w:lang w:val="it-IT"/>
              </w:rPr>
            </w:pPr>
          </w:p>
        </w:tc>
        <w:tc>
          <w:tcPr>
            <w:tcW w:w="1964" w:type="dxa"/>
          </w:tcPr>
          <w:p w14:paraId="41DDA0A2" w14:textId="77777777" w:rsidR="00561E62" w:rsidRPr="009362F5" w:rsidRDefault="00561E62" w:rsidP="0048101D">
            <w:pPr>
              <w:pStyle w:val="Default"/>
              <w:rPr>
                <w:sz w:val="28"/>
                <w:szCs w:val="28"/>
                <w:lang w:val="it-IT"/>
              </w:rPr>
            </w:pPr>
          </w:p>
        </w:tc>
        <w:tc>
          <w:tcPr>
            <w:tcW w:w="1373" w:type="dxa"/>
          </w:tcPr>
          <w:p w14:paraId="6E682B55" w14:textId="77777777" w:rsidR="00561E62" w:rsidRPr="009362F5" w:rsidRDefault="00561E62" w:rsidP="0048101D">
            <w:pPr>
              <w:pStyle w:val="Default"/>
              <w:rPr>
                <w:sz w:val="28"/>
                <w:szCs w:val="28"/>
                <w:lang w:val="it-IT"/>
              </w:rPr>
            </w:pPr>
          </w:p>
        </w:tc>
        <w:tc>
          <w:tcPr>
            <w:tcW w:w="2126" w:type="dxa"/>
          </w:tcPr>
          <w:p w14:paraId="2D535CD5" w14:textId="77777777" w:rsidR="00561E62" w:rsidRPr="009362F5" w:rsidRDefault="00561E62" w:rsidP="0048101D">
            <w:pPr>
              <w:pStyle w:val="Default"/>
              <w:rPr>
                <w:sz w:val="28"/>
                <w:szCs w:val="28"/>
                <w:lang w:val="it-IT"/>
              </w:rPr>
            </w:pPr>
          </w:p>
        </w:tc>
        <w:tc>
          <w:tcPr>
            <w:tcW w:w="1713" w:type="dxa"/>
          </w:tcPr>
          <w:p w14:paraId="721D2214" w14:textId="77777777" w:rsidR="00561E62" w:rsidRPr="009362F5" w:rsidRDefault="00561E62" w:rsidP="0048101D">
            <w:pPr>
              <w:pStyle w:val="Default"/>
              <w:rPr>
                <w:sz w:val="28"/>
                <w:szCs w:val="28"/>
                <w:lang w:val="it-IT"/>
              </w:rPr>
            </w:pPr>
          </w:p>
        </w:tc>
        <w:tc>
          <w:tcPr>
            <w:tcW w:w="4524" w:type="dxa"/>
          </w:tcPr>
          <w:p w14:paraId="62B15D23" w14:textId="77777777" w:rsidR="00561E62" w:rsidRPr="009362F5" w:rsidRDefault="00561E62" w:rsidP="0048101D">
            <w:pPr>
              <w:pStyle w:val="Default"/>
              <w:rPr>
                <w:sz w:val="28"/>
                <w:szCs w:val="28"/>
                <w:lang w:val="it-IT"/>
              </w:rPr>
            </w:pPr>
          </w:p>
        </w:tc>
      </w:tr>
      <w:tr w:rsidR="00561E62" w:rsidRPr="00B334B1" w14:paraId="76321C5B" w14:textId="77777777" w:rsidTr="0048101D">
        <w:trPr>
          <w:jc w:val="center"/>
        </w:trPr>
        <w:tc>
          <w:tcPr>
            <w:tcW w:w="2802" w:type="dxa"/>
          </w:tcPr>
          <w:p w14:paraId="7623A8BB" w14:textId="77777777" w:rsidR="00561E62" w:rsidRPr="009362F5" w:rsidRDefault="00561E62" w:rsidP="0048101D">
            <w:pPr>
              <w:pStyle w:val="Default"/>
              <w:rPr>
                <w:sz w:val="28"/>
                <w:szCs w:val="28"/>
                <w:lang w:val="it-IT"/>
              </w:rPr>
            </w:pPr>
          </w:p>
        </w:tc>
        <w:tc>
          <w:tcPr>
            <w:tcW w:w="1964" w:type="dxa"/>
          </w:tcPr>
          <w:p w14:paraId="510D14E1" w14:textId="77777777" w:rsidR="00561E62" w:rsidRPr="009362F5" w:rsidRDefault="00561E62" w:rsidP="0048101D">
            <w:pPr>
              <w:pStyle w:val="Default"/>
              <w:rPr>
                <w:sz w:val="28"/>
                <w:szCs w:val="28"/>
                <w:lang w:val="it-IT"/>
              </w:rPr>
            </w:pPr>
          </w:p>
        </w:tc>
        <w:tc>
          <w:tcPr>
            <w:tcW w:w="1373" w:type="dxa"/>
          </w:tcPr>
          <w:p w14:paraId="7DE6DAD2" w14:textId="77777777" w:rsidR="00561E62" w:rsidRPr="009362F5" w:rsidRDefault="00561E62" w:rsidP="0048101D">
            <w:pPr>
              <w:pStyle w:val="Default"/>
              <w:rPr>
                <w:sz w:val="28"/>
                <w:szCs w:val="28"/>
                <w:lang w:val="it-IT"/>
              </w:rPr>
            </w:pPr>
          </w:p>
        </w:tc>
        <w:tc>
          <w:tcPr>
            <w:tcW w:w="2126" w:type="dxa"/>
          </w:tcPr>
          <w:p w14:paraId="1C659763" w14:textId="77777777" w:rsidR="00561E62" w:rsidRPr="009362F5" w:rsidRDefault="00561E62" w:rsidP="0048101D">
            <w:pPr>
              <w:pStyle w:val="Default"/>
              <w:rPr>
                <w:sz w:val="28"/>
                <w:szCs w:val="28"/>
                <w:lang w:val="it-IT"/>
              </w:rPr>
            </w:pPr>
          </w:p>
        </w:tc>
        <w:tc>
          <w:tcPr>
            <w:tcW w:w="1713" w:type="dxa"/>
          </w:tcPr>
          <w:p w14:paraId="006D766D" w14:textId="77777777" w:rsidR="00561E62" w:rsidRPr="009362F5" w:rsidRDefault="00561E62" w:rsidP="0048101D">
            <w:pPr>
              <w:pStyle w:val="Default"/>
              <w:rPr>
                <w:sz w:val="28"/>
                <w:szCs w:val="28"/>
                <w:lang w:val="it-IT"/>
              </w:rPr>
            </w:pPr>
          </w:p>
        </w:tc>
        <w:tc>
          <w:tcPr>
            <w:tcW w:w="4524" w:type="dxa"/>
          </w:tcPr>
          <w:p w14:paraId="0264F5B0" w14:textId="77777777" w:rsidR="00561E62" w:rsidRPr="009362F5" w:rsidRDefault="00561E62" w:rsidP="0048101D">
            <w:pPr>
              <w:pStyle w:val="Default"/>
              <w:rPr>
                <w:sz w:val="28"/>
                <w:szCs w:val="28"/>
                <w:lang w:val="it-IT"/>
              </w:rPr>
            </w:pPr>
          </w:p>
        </w:tc>
      </w:tr>
      <w:tr w:rsidR="00561E62" w:rsidRPr="00B334B1" w14:paraId="315F611D" w14:textId="77777777" w:rsidTr="0048101D">
        <w:trPr>
          <w:jc w:val="center"/>
        </w:trPr>
        <w:tc>
          <w:tcPr>
            <w:tcW w:w="2802" w:type="dxa"/>
          </w:tcPr>
          <w:p w14:paraId="7B76B5F8" w14:textId="77777777" w:rsidR="00561E62" w:rsidRPr="009362F5" w:rsidRDefault="00561E62" w:rsidP="0048101D">
            <w:pPr>
              <w:pStyle w:val="Default"/>
              <w:rPr>
                <w:sz w:val="28"/>
                <w:szCs w:val="28"/>
                <w:lang w:val="it-IT"/>
              </w:rPr>
            </w:pPr>
          </w:p>
        </w:tc>
        <w:tc>
          <w:tcPr>
            <w:tcW w:w="1964" w:type="dxa"/>
          </w:tcPr>
          <w:p w14:paraId="142FD3C6" w14:textId="77777777" w:rsidR="00561E62" w:rsidRPr="009362F5" w:rsidRDefault="00561E62" w:rsidP="0048101D">
            <w:pPr>
              <w:pStyle w:val="Default"/>
              <w:rPr>
                <w:sz w:val="28"/>
                <w:szCs w:val="28"/>
                <w:lang w:val="it-IT"/>
              </w:rPr>
            </w:pPr>
          </w:p>
        </w:tc>
        <w:tc>
          <w:tcPr>
            <w:tcW w:w="1373" w:type="dxa"/>
          </w:tcPr>
          <w:p w14:paraId="09DBFCF8" w14:textId="77777777" w:rsidR="00561E62" w:rsidRPr="009362F5" w:rsidRDefault="00561E62" w:rsidP="0048101D">
            <w:pPr>
              <w:pStyle w:val="Default"/>
              <w:rPr>
                <w:sz w:val="28"/>
                <w:szCs w:val="28"/>
                <w:lang w:val="it-IT"/>
              </w:rPr>
            </w:pPr>
          </w:p>
        </w:tc>
        <w:tc>
          <w:tcPr>
            <w:tcW w:w="2126" w:type="dxa"/>
          </w:tcPr>
          <w:p w14:paraId="578465BF" w14:textId="77777777" w:rsidR="00561E62" w:rsidRPr="009362F5" w:rsidRDefault="00561E62" w:rsidP="0048101D">
            <w:pPr>
              <w:pStyle w:val="Default"/>
              <w:rPr>
                <w:sz w:val="28"/>
                <w:szCs w:val="28"/>
                <w:lang w:val="it-IT"/>
              </w:rPr>
            </w:pPr>
          </w:p>
        </w:tc>
        <w:tc>
          <w:tcPr>
            <w:tcW w:w="1713" w:type="dxa"/>
          </w:tcPr>
          <w:p w14:paraId="0D403E4F" w14:textId="77777777" w:rsidR="00561E62" w:rsidRPr="009362F5" w:rsidRDefault="00561E62" w:rsidP="0048101D">
            <w:pPr>
              <w:pStyle w:val="Default"/>
              <w:rPr>
                <w:sz w:val="28"/>
                <w:szCs w:val="28"/>
                <w:lang w:val="it-IT"/>
              </w:rPr>
            </w:pPr>
          </w:p>
        </w:tc>
        <w:tc>
          <w:tcPr>
            <w:tcW w:w="4524" w:type="dxa"/>
          </w:tcPr>
          <w:p w14:paraId="74A32214" w14:textId="77777777" w:rsidR="00561E62" w:rsidRPr="009362F5" w:rsidRDefault="00561E62" w:rsidP="0048101D">
            <w:pPr>
              <w:pStyle w:val="Default"/>
              <w:rPr>
                <w:sz w:val="28"/>
                <w:szCs w:val="28"/>
                <w:lang w:val="it-IT"/>
              </w:rPr>
            </w:pPr>
          </w:p>
        </w:tc>
      </w:tr>
      <w:tr w:rsidR="00561E62" w:rsidRPr="00B334B1" w14:paraId="2AB23290" w14:textId="77777777" w:rsidTr="0048101D">
        <w:trPr>
          <w:jc w:val="center"/>
        </w:trPr>
        <w:tc>
          <w:tcPr>
            <w:tcW w:w="2802" w:type="dxa"/>
          </w:tcPr>
          <w:p w14:paraId="331D5527" w14:textId="77777777" w:rsidR="00561E62" w:rsidRPr="009362F5" w:rsidRDefault="00561E62" w:rsidP="0048101D">
            <w:pPr>
              <w:pStyle w:val="Default"/>
              <w:rPr>
                <w:sz w:val="28"/>
                <w:szCs w:val="28"/>
                <w:lang w:val="it-IT"/>
              </w:rPr>
            </w:pPr>
          </w:p>
        </w:tc>
        <w:tc>
          <w:tcPr>
            <w:tcW w:w="1964" w:type="dxa"/>
          </w:tcPr>
          <w:p w14:paraId="075874D1" w14:textId="77777777" w:rsidR="00561E62" w:rsidRPr="009362F5" w:rsidRDefault="00561E62" w:rsidP="0048101D">
            <w:pPr>
              <w:pStyle w:val="Default"/>
              <w:rPr>
                <w:sz w:val="28"/>
                <w:szCs w:val="28"/>
                <w:lang w:val="it-IT"/>
              </w:rPr>
            </w:pPr>
          </w:p>
        </w:tc>
        <w:tc>
          <w:tcPr>
            <w:tcW w:w="1373" w:type="dxa"/>
          </w:tcPr>
          <w:p w14:paraId="67861984" w14:textId="77777777" w:rsidR="00561E62" w:rsidRPr="009362F5" w:rsidRDefault="00561E62" w:rsidP="0048101D">
            <w:pPr>
              <w:pStyle w:val="Default"/>
              <w:rPr>
                <w:sz w:val="28"/>
                <w:szCs w:val="28"/>
                <w:lang w:val="it-IT"/>
              </w:rPr>
            </w:pPr>
          </w:p>
        </w:tc>
        <w:tc>
          <w:tcPr>
            <w:tcW w:w="2126" w:type="dxa"/>
          </w:tcPr>
          <w:p w14:paraId="1E8DC182" w14:textId="77777777" w:rsidR="00561E62" w:rsidRPr="009362F5" w:rsidRDefault="00561E62" w:rsidP="0048101D">
            <w:pPr>
              <w:pStyle w:val="Default"/>
              <w:rPr>
                <w:sz w:val="28"/>
                <w:szCs w:val="28"/>
                <w:lang w:val="it-IT"/>
              </w:rPr>
            </w:pPr>
          </w:p>
        </w:tc>
        <w:tc>
          <w:tcPr>
            <w:tcW w:w="1713" w:type="dxa"/>
          </w:tcPr>
          <w:p w14:paraId="3F4568ED" w14:textId="77777777" w:rsidR="00561E62" w:rsidRPr="009362F5" w:rsidRDefault="00561E62" w:rsidP="0048101D">
            <w:pPr>
              <w:pStyle w:val="Default"/>
              <w:rPr>
                <w:sz w:val="28"/>
                <w:szCs w:val="28"/>
                <w:lang w:val="it-IT"/>
              </w:rPr>
            </w:pPr>
          </w:p>
        </w:tc>
        <w:tc>
          <w:tcPr>
            <w:tcW w:w="4524" w:type="dxa"/>
          </w:tcPr>
          <w:p w14:paraId="64D717A0" w14:textId="77777777" w:rsidR="00561E62" w:rsidRPr="009362F5" w:rsidRDefault="00561E62" w:rsidP="0048101D">
            <w:pPr>
              <w:pStyle w:val="Default"/>
              <w:rPr>
                <w:sz w:val="28"/>
                <w:szCs w:val="28"/>
                <w:lang w:val="it-IT"/>
              </w:rPr>
            </w:pPr>
          </w:p>
        </w:tc>
      </w:tr>
      <w:tr w:rsidR="00561E62" w:rsidRPr="00B334B1" w14:paraId="74826CCA" w14:textId="77777777" w:rsidTr="0048101D">
        <w:trPr>
          <w:jc w:val="center"/>
        </w:trPr>
        <w:tc>
          <w:tcPr>
            <w:tcW w:w="2802" w:type="dxa"/>
          </w:tcPr>
          <w:p w14:paraId="114A8533" w14:textId="77777777" w:rsidR="00561E62" w:rsidRPr="009362F5" w:rsidRDefault="00561E62" w:rsidP="0048101D">
            <w:pPr>
              <w:pStyle w:val="Default"/>
              <w:rPr>
                <w:sz w:val="28"/>
                <w:szCs w:val="28"/>
                <w:lang w:val="it-IT"/>
              </w:rPr>
            </w:pPr>
          </w:p>
        </w:tc>
        <w:tc>
          <w:tcPr>
            <w:tcW w:w="1964" w:type="dxa"/>
          </w:tcPr>
          <w:p w14:paraId="72E4A28E" w14:textId="77777777" w:rsidR="00561E62" w:rsidRPr="009362F5" w:rsidRDefault="00561E62" w:rsidP="0048101D">
            <w:pPr>
              <w:pStyle w:val="Default"/>
              <w:rPr>
                <w:sz w:val="28"/>
                <w:szCs w:val="28"/>
                <w:lang w:val="it-IT"/>
              </w:rPr>
            </w:pPr>
          </w:p>
        </w:tc>
        <w:tc>
          <w:tcPr>
            <w:tcW w:w="1373" w:type="dxa"/>
          </w:tcPr>
          <w:p w14:paraId="483D2828" w14:textId="77777777" w:rsidR="00561E62" w:rsidRPr="009362F5" w:rsidRDefault="00561E62" w:rsidP="0048101D">
            <w:pPr>
              <w:pStyle w:val="Default"/>
              <w:rPr>
                <w:sz w:val="28"/>
                <w:szCs w:val="28"/>
                <w:lang w:val="it-IT"/>
              </w:rPr>
            </w:pPr>
          </w:p>
        </w:tc>
        <w:tc>
          <w:tcPr>
            <w:tcW w:w="2126" w:type="dxa"/>
          </w:tcPr>
          <w:p w14:paraId="6D3A690F" w14:textId="77777777" w:rsidR="00561E62" w:rsidRPr="009362F5" w:rsidRDefault="00561E62" w:rsidP="0048101D">
            <w:pPr>
              <w:pStyle w:val="Default"/>
              <w:rPr>
                <w:sz w:val="28"/>
                <w:szCs w:val="28"/>
                <w:lang w:val="it-IT"/>
              </w:rPr>
            </w:pPr>
          </w:p>
        </w:tc>
        <w:tc>
          <w:tcPr>
            <w:tcW w:w="1713" w:type="dxa"/>
          </w:tcPr>
          <w:p w14:paraId="74DD5F2E" w14:textId="77777777" w:rsidR="00561E62" w:rsidRPr="009362F5" w:rsidRDefault="00561E62" w:rsidP="0048101D">
            <w:pPr>
              <w:pStyle w:val="Default"/>
              <w:rPr>
                <w:sz w:val="28"/>
                <w:szCs w:val="28"/>
                <w:lang w:val="it-IT"/>
              </w:rPr>
            </w:pPr>
          </w:p>
        </w:tc>
        <w:tc>
          <w:tcPr>
            <w:tcW w:w="4524" w:type="dxa"/>
          </w:tcPr>
          <w:p w14:paraId="6B9955EE" w14:textId="77777777" w:rsidR="00561E62" w:rsidRPr="009362F5" w:rsidRDefault="00561E62" w:rsidP="0048101D">
            <w:pPr>
              <w:pStyle w:val="Default"/>
              <w:rPr>
                <w:sz w:val="28"/>
                <w:szCs w:val="28"/>
                <w:lang w:val="it-IT"/>
              </w:rPr>
            </w:pPr>
          </w:p>
        </w:tc>
      </w:tr>
      <w:tr w:rsidR="00561E62" w:rsidRPr="00B334B1" w14:paraId="36FFCF18" w14:textId="77777777" w:rsidTr="0048101D">
        <w:trPr>
          <w:jc w:val="center"/>
        </w:trPr>
        <w:tc>
          <w:tcPr>
            <w:tcW w:w="2802" w:type="dxa"/>
          </w:tcPr>
          <w:p w14:paraId="4A947FC9" w14:textId="77777777" w:rsidR="00561E62" w:rsidRPr="009362F5" w:rsidRDefault="00561E62" w:rsidP="0048101D">
            <w:pPr>
              <w:pStyle w:val="Default"/>
              <w:rPr>
                <w:sz w:val="28"/>
                <w:szCs w:val="28"/>
                <w:lang w:val="it-IT"/>
              </w:rPr>
            </w:pPr>
          </w:p>
        </w:tc>
        <w:tc>
          <w:tcPr>
            <w:tcW w:w="1964" w:type="dxa"/>
          </w:tcPr>
          <w:p w14:paraId="3DF72C58" w14:textId="77777777" w:rsidR="00561E62" w:rsidRPr="009362F5" w:rsidRDefault="00561E62" w:rsidP="0048101D">
            <w:pPr>
              <w:pStyle w:val="Default"/>
              <w:rPr>
                <w:sz w:val="28"/>
                <w:szCs w:val="28"/>
                <w:lang w:val="it-IT"/>
              </w:rPr>
            </w:pPr>
          </w:p>
        </w:tc>
        <w:tc>
          <w:tcPr>
            <w:tcW w:w="1373" w:type="dxa"/>
          </w:tcPr>
          <w:p w14:paraId="4E6CFC24" w14:textId="77777777" w:rsidR="00561E62" w:rsidRPr="009362F5" w:rsidRDefault="00561E62" w:rsidP="0048101D">
            <w:pPr>
              <w:pStyle w:val="Default"/>
              <w:rPr>
                <w:sz w:val="28"/>
                <w:szCs w:val="28"/>
                <w:lang w:val="it-IT"/>
              </w:rPr>
            </w:pPr>
          </w:p>
        </w:tc>
        <w:tc>
          <w:tcPr>
            <w:tcW w:w="2126" w:type="dxa"/>
          </w:tcPr>
          <w:p w14:paraId="4611D88E" w14:textId="77777777" w:rsidR="00561E62" w:rsidRPr="009362F5" w:rsidRDefault="00561E62" w:rsidP="0048101D">
            <w:pPr>
              <w:pStyle w:val="Default"/>
              <w:rPr>
                <w:sz w:val="28"/>
                <w:szCs w:val="28"/>
                <w:lang w:val="it-IT"/>
              </w:rPr>
            </w:pPr>
          </w:p>
        </w:tc>
        <w:tc>
          <w:tcPr>
            <w:tcW w:w="1713" w:type="dxa"/>
          </w:tcPr>
          <w:p w14:paraId="35AD9382" w14:textId="77777777" w:rsidR="00561E62" w:rsidRPr="009362F5" w:rsidRDefault="00561E62" w:rsidP="0048101D">
            <w:pPr>
              <w:pStyle w:val="Default"/>
              <w:rPr>
                <w:sz w:val="28"/>
                <w:szCs w:val="28"/>
                <w:lang w:val="it-IT"/>
              </w:rPr>
            </w:pPr>
          </w:p>
        </w:tc>
        <w:tc>
          <w:tcPr>
            <w:tcW w:w="4524" w:type="dxa"/>
          </w:tcPr>
          <w:p w14:paraId="5F00A67C" w14:textId="77777777" w:rsidR="00561E62" w:rsidRPr="009362F5" w:rsidRDefault="00561E62" w:rsidP="0048101D">
            <w:pPr>
              <w:pStyle w:val="Default"/>
              <w:rPr>
                <w:sz w:val="28"/>
                <w:szCs w:val="28"/>
                <w:lang w:val="it-IT"/>
              </w:rPr>
            </w:pPr>
          </w:p>
        </w:tc>
      </w:tr>
    </w:tbl>
    <w:p w14:paraId="0EB8A2B7" w14:textId="77777777" w:rsidR="00561E62" w:rsidRPr="009362F5" w:rsidRDefault="00561E62" w:rsidP="00561E62">
      <w:pPr>
        <w:pStyle w:val="Default"/>
        <w:rPr>
          <w:sz w:val="28"/>
          <w:szCs w:val="28"/>
          <w:lang w:val="it-IT"/>
        </w:rPr>
      </w:pPr>
    </w:p>
    <w:p w14:paraId="5C46F589" w14:textId="77777777" w:rsidR="00561E62" w:rsidRPr="009362F5" w:rsidRDefault="00561E62" w:rsidP="00561E62">
      <w:pPr>
        <w:pStyle w:val="Default"/>
        <w:rPr>
          <w:sz w:val="28"/>
          <w:szCs w:val="28"/>
          <w:lang w:val="it-IT"/>
        </w:rPr>
      </w:pPr>
    </w:p>
    <w:p w14:paraId="2946654F" w14:textId="77777777" w:rsidR="00561E62" w:rsidRPr="009362F5" w:rsidRDefault="00561E62" w:rsidP="00561E62">
      <w:pPr>
        <w:pStyle w:val="Default"/>
        <w:rPr>
          <w:sz w:val="28"/>
          <w:szCs w:val="28"/>
          <w:lang w:val="it-IT"/>
        </w:rPr>
      </w:pPr>
      <w:r w:rsidRPr="009362F5">
        <w:rPr>
          <w:sz w:val="28"/>
          <w:szCs w:val="28"/>
          <w:lang w:val="it-IT"/>
        </w:rPr>
        <w:t>(4) Toţi ceilalţi membri ai familiei care nu se încadrează în prevederile pentru acordarea ajutorului sunt:</w:t>
      </w:r>
    </w:p>
    <w:p w14:paraId="0CA947B1" w14:textId="77777777" w:rsidR="00561E62" w:rsidRPr="009362F5" w:rsidRDefault="00561E62" w:rsidP="00561E62">
      <w:pPr>
        <w:pStyle w:val="Default"/>
        <w:rPr>
          <w:sz w:val="28"/>
          <w:szCs w:val="28"/>
          <w:lang w:val="it-IT"/>
        </w:rPr>
      </w:pPr>
    </w:p>
    <w:tbl>
      <w:tblPr>
        <w:tblW w:w="1148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984"/>
        <w:gridCol w:w="1451"/>
        <w:gridCol w:w="2126"/>
        <w:gridCol w:w="3119"/>
      </w:tblGrid>
      <w:tr w:rsidR="00561E62" w:rsidRPr="00B334B1" w14:paraId="4D58B96F" w14:textId="77777777" w:rsidTr="0048101D">
        <w:tc>
          <w:tcPr>
            <w:tcW w:w="2802" w:type="dxa"/>
          </w:tcPr>
          <w:p w14:paraId="5530096C" w14:textId="77777777" w:rsidR="00561E62" w:rsidRPr="00B334B1" w:rsidRDefault="00561E62" w:rsidP="0048101D">
            <w:pPr>
              <w:pStyle w:val="Default"/>
              <w:jc w:val="center"/>
              <w:rPr>
                <w:sz w:val="22"/>
                <w:szCs w:val="22"/>
              </w:rPr>
            </w:pPr>
            <w:proofErr w:type="spellStart"/>
            <w:r w:rsidRPr="00B334B1">
              <w:rPr>
                <w:sz w:val="22"/>
                <w:szCs w:val="22"/>
              </w:rPr>
              <w:t>Numele</w:t>
            </w:r>
            <w:proofErr w:type="spellEnd"/>
            <w:r w:rsidRPr="00B334B1">
              <w:rPr>
                <w:sz w:val="22"/>
                <w:szCs w:val="22"/>
              </w:rPr>
              <w:t xml:space="preserve">, </w:t>
            </w:r>
            <w:proofErr w:type="spellStart"/>
            <w:r w:rsidRPr="00B334B1">
              <w:rPr>
                <w:sz w:val="22"/>
                <w:szCs w:val="22"/>
              </w:rPr>
              <w:t>iniţiala</w:t>
            </w:r>
            <w:proofErr w:type="spellEnd"/>
            <w:r w:rsidRPr="00B334B1">
              <w:rPr>
                <w:sz w:val="22"/>
                <w:szCs w:val="22"/>
              </w:rPr>
              <w:t xml:space="preserve"> </w:t>
            </w:r>
            <w:proofErr w:type="spellStart"/>
            <w:r w:rsidRPr="00B334B1">
              <w:rPr>
                <w:sz w:val="22"/>
                <w:szCs w:val="22"/>
              </w:rPr>
              <w:t>tatălui</w:t>
            </w:r>
            <w:proofErr w:type="spellEnd"/>
            <w:r w:rsidRPr="00B334B1">
              <w:rPr>
                <w:sz w:val="22"/>
                <w:szCs w:val="22"/>
              </w:rPr>
              <w:t xml:space="preserve">, </w:t>
            </w:r>
            <w:proofErr w:type="spellStart"/>
            <w:r w:rsidRPr="00B334B1">
              <w:rPr>
                <w:sz w:val="22"/>
                <w:szCs w:val="22"/>
              </w:rPr>
              <w:t>prenume</w:t>
            </w:r>
            <w:proofErr w:type="spellEnd"/>
          </w:p>
        </w:tc>
        <w:tc>
          <w:tcPr>
            <w:tcW w:w="1984" w:type="dxa"/>
          </w:tcPr>
          <w:p w14:paraId="2EE64FF3" w14:textId="77777777" w:rsidR="00561E62" w:rsidRPr="00B334B1" w:rsidRDefault="00561E62" w:rsidP="0048101D">
            <w:pPr>
              <w:pStyle w:val="Default"/>
              <w:jc w:val="center"/>
              <w:rPr>
                <w:sz w:val="22"/>
                <w:szCs w:val="22"/>
              </w:rPr>
            </w:pPr>
            <w:r w:rsidRPr="00B334B1">
              <w:rPr>
                <w:sz w:val="22"/>
                <w:szCs w:val="22"/>
              </w:rPr>
              <w:t>Cod numeric personal</w:t>
            </w:r>
          </w:p>
        </w:tc>
        <w:tc>
          <w:tcPr>
            <w:tcW w:w="1451" w:type="dxa"/>
          </w:tcPr>
          <w:p w14:paraId="5495DD57" w14:textId="77777777" w:rsidR="00561E62" w:rsidRPr="00B334B1" w:rsidRDefault="00561E62" w:rsidP="0048101D">
            <w:pPr>
              <w:pStyle w:val="Default"/>
              <w:jc w:val="center"/>
              <w:rPr>
                <w:sz w:val="22"/>
                <w:szCs w:val="22"/>
              </w:rPr>
            </w:pPr>
            <w:r w:rsidRPr="00B334B1">
              <w:rPr>
                <w:sz w:val="22"/>
                <w:szCs w:val="22"/>
              </w:rPr>
              <w:t>CI/BI/CN</w:t>
            </w:r>
          </w:p>
        </w:tc>
        <w:tc>
          <w:tcPr>
            <w:tcW w:w="2126" w:type="dxa"/>
          </w:tcPr>
          <w:p w14:paraId="14593810" w14:textId="77777777" w:rsidR="00561E62" w:rsidRPr="00B334B1" w:rsidRDefault="00561E62" w:rsidP="0048101D">
            <w:pPr>
              <w:pStyle w:val="Default"/>
              <w:jc w:val="center"/>
              <w:rPr>
                <w:sz w:val="22"/>
                <w:szCs w:val="22"/>
              </w:rPr>
            </w:pPr>
            <w:proofErr w:type="spellStart"/>
            <w:r w:rsidRPr="00B334B1">
              <w:rPr>
                <w:sz w:val="22"/>
                <w:szCs w:val="22"/>
              </w:rPr>
              <w:t>Relaţia</w:t>
            </w:r>
            <w:proofErr w:type="spellEnd"/>
            <w:r w:rsidRPr="00B334B1">
              <w:rPr>
                <w:sz w:val="22"/>
                <w:szCs w:val="22"/>
              </w:rPr>
              <w:t xml:space="preserve"> </w:t>
            </w:r>
            <w:proofErr w:type="spellStart"/>
            <w:r w:rsidRPr="00B334B1">
              <w:rPr>
                <w:sz w:val="22"/>
                <w:szCs w:val="22"/>
              </w:rPr>
              <w:t>faţă</w:t>
            </w:r>
            <w:proofErr w:type="spellEnd"/>
            <w:r w:rsidRPr="00B334B1">
              <w:rPr>
                <w:sz w:val="22"/>
                <w:szCs w:val="22"/>
              </w:rPr>
              <w:t xml:space="preserve"> de declarant (</w:t>
            </w:r>
            <w:proofErr w:type="spellStart"/>
            <w:r w:rsidRPr="00B334B1">
              <w:rPr>
                <w:sz w:val="22"/>
                <w:szCs w:val="22"/>
              </w:rPr>
              <w:t>părinte</w:t>
            </w:r>
            <w:proofErr w:type="spellEnd"/>
            <w:r w:rsidRPr="00B334B1">
              <w:rPr>
                <w:sz w:val="22"/>
                <w:szCs w:val="22"/>
              </w:rPr>
              <w:t xml:space="preserve">, </w:t>
            </w:r>
            <w:proofErr w:type="spellStart"/>
            <w:r w:rsidRPr="00B334B1">
              <w:rPr>
                <w:sz w:val="22"/>
                <w:szCs w:val="22"/>
              </w:rPr>
              <w:t>ocrotitor</w:t>
            </w:r>
            <w:proofErr w:type="spellEnd"/>
            <w:r w:rsidRPr="00B334B1">
              <w:rPr>
                <w:sz w:val="22"/>
                <w:szCs w:val="22"/>
              </w:rPr>
              <w:t xml:space="preserve"> legal, </w:t>
            </w:r>
            <w:proofErr w:type="spellStart"/>
            <w:r w:rsidRPr="00B334B1">
              <w:rPr>
                <w:sz w:val="22"/>
                <w:szCs w:val="22"/>
              </w:rPr>
              <w:t>fiu</w:t>
            </w:r>
            <w:proofErr w:type="spellEnd"/>
            <w:r w:rsidRPr="00B334B1">
              <w:rPr>
                <w:sz w:val="22"/>
                <w:szCs w:val="22"/>
              </w:rPr>
              <w:t>, frate etc.)</w:t>
            </w:r>
          </w:p>
        </w:tc>
        <w:tc>
          <w:tcPr>
            <w:tcW w:w="3119" w:type="dxa"/>
          </w:tcPr>
          <w:p w14:paraId="3DC86F0A" w14:textId="77777777" w:rsidR="00561E62" w:rsidRPr="009362F5" w:rsidRDefault="00561E62" w:rsidP="0048101D">
            <w:pPr>
              <w:pStyle w:val="Default"/>
              <w:jc w:val="center"/>
              <w:rPr>
                <w:sz w:val="22"/>
                <w:szCs w:val="22"/>
                <w:lang w:val="it-IT"/>
              </w:rPr>
            </w:pPr>
            <w:r w:rsidRPr="009362F5">
              <w:rPr>
                <w:sz w:val="22"/>
                <w:szCs w:val="22"/>
                <w:lang w:val="it-IT"/>
              </w:rPr>
              <w:t>Venit (în lei) conform actelor doveditoare</w:t>
            </w:r>
          </w:p>
        </w:tc>
      </w:tr>
      <w:tr w:rsidR="00561E62" w:rsidRPr="00B334B1" w14:paraId="79810AC8" w14:textId="77777777" w:rsidTr="0048101D">
        <w:tc>
          <w:tcPr>
            <w:tcW w:w="2802" w:type="dxa"/>
          </w:tcPr>
          <w:p w14:paraId="5FCEB941" w14:textId="77777777" w:rsidR="00561E62" w:rsidRPr="009362F5" w:rsidRDefault="00561E62" w:rsidP="0048101D">
            <w:pPr>
              <w:pStyle w:val="Default"/>
              <w:rPr>
                <w:sz w:val="28"/>
                <w:szCs w:val="28"/>
                <w:lang w:val="it-IT"/>
              </w:rPr>
            </w:pPr>
          </w:p>
        </w:tc>
        <w:tc>
          <w:tcPr>
            <w:tcW w:w="1984" w:type="dxa"/>
          </w:tcPr>
          <w:p w14:paraId="18A5DBF7" w14:textId="77777777" w:rsidR="00561E62" w:rsidRPr="009362F5" w:rsidRDefault="00561E62" w:rsidP="0048101D">
            <w:pPr>
              <w:pStyle w:val="Default"/>
              <w:rPr>
                <w:sz w:val="28"/>
                <w:szCs w:val="28"/>
                <w:lang w:val="it-IT"/>
              </w:rPr>
            </w:pPr>
          </w:p>
        </w:tc>
        <w:tc>
          <w:tcPr>
            <w:tcW w:w="1451" w:type="dxa"/>
          </w:tcPr>
          <w:p w14:paraId="2DF4550B" w14:textId="77777777" w:rsidR="00561E62" w:rsidRPr="009362F5" w:rsidRDefault="00561E62" w:rsidP="0048101D">
            <w:pPr>
              <w:pStyle w:val="Default"/>
              <w:rPr>
                <w:sz w:val="28"/>
                <w:szCs w:val="28"/>
                <w:lang w:val="it-IT"/>
              </w:rPr>
            </w:pPr>
          </w:p>
        </w:tc>
        <w:tc>
          <w:tcPr>
            <w:tcW w:w="2126" w:type="dxa"/>
          </w:tcPr>
          <w:p w14:paraId="116F5753" w14:textId="77777777" w:rsidR="00561E62" w:rsidRPr="009362F5" w:rsidRDefault="00561E62" w:rsidP="0048101D">
            <w:pPr>
              <w:pStyle w:val="Default"/>
              <w:rPr>
                <w:sz w:val="28"/>
                <w:szCs w:val="28"/>
                <w:lang w:val="it-IT"/>
              </w:rPr>
            </w:pPr>
          </w:p>
        </w:tc>
        <w:tc>
          <w:tcPr>
            <w:tcW w:w="3119" w:type="dxa"/>
          </w:tcPr>
          <w:p w14:paraId="7775B3D6" w14:textId="77777777" w:rsidR="00561E62" w:rsidRPr="009362F5" w:rsidRDefault="00561E62" w:rsidP="0048101D">
            <w:pPr>
              <w:pStyle w:val="Default"/>
              <w:rPr>
                <w:sz w:val="28"/>
                <w:szCs w:val="28"/>
                <w:lang w:val="it-IT"/>
              </w:rPr>
            </w:pPr>
          </w:p>
        </w:tc>
      </w:tr>
      <w:tr w:rsidR="00561E62" w:rsidRPr="00B334B1" w14:paraId="51156BA6" w14:textId="77777777" w:rsidTr="0048101D">
        <w:tc>
          <w:tcPr>
            <w:tcW w:w="2802" w:type="dxa"/>
          </w:tcPr>
          <w:p w14:paraId="6687862D" w14:textId="77777777" w:rsidR="00561E62" w:rsidRPr="009362F5" w:rsidRDefault="00561E62" w:rsidP="0048101D">
            <w:pPr>
              <w:pStyle w:val="Default"/>
              <w:rPr>
                <w:sz w:val="28"/>
                <w:szCs w:val="28"/>
                <w:lang w:val="it-IT"/>
              </w:rPr>
            </w:pPr>
          </w:p>
        </w:tc>
        <w:tc>
          <w:tcPr>
            <w:tcW w:w="1984" w:type="dxa"/>
          </w:tcPr>
          <w:p w14:paraId="78335F5C" w14:textId="77777777" w:rsidR="00561E62" w:rsidRPr="009362F5" w:rsidRDefault="00561E62" w:rsidP="0048101D">
            <w:pPr>
              <w:pStyle w:val="Default"/>
              <w:rPr>
                <w:sz w:val="28"/>
                <w:szCs w:val="28"/>
                <w:lang w:val="it-IT"/>
              </w:rPr>
            </w:pPr>
          </w:p>
        </w:tc>
        <w:tc>
          <w:tcPr>
            <w:tcW w:w="1451" w:type="dxa"/>
          </w:tcPr>
          <w:p w14:paraId="65DE45A7" w14:textId="77777777" w:rsidR="00561E62" w:rsidRPr="009362F5" w:rsidRDefault="00561E62" w:rsidP="0048101D">
            <w:pPr>
              <w:pStyle w:val="Default"/>
              <w:rPr>
                <w:sz w:val="28"/>
                <w:szCs w:val="28"/>
                <w:lang w:val="it-IT"/>
              </w:rPr>
            </w:pPr>
          </w:p>
        </w:tc>
        <w:tc>
          <w:tcPr>
            <w:tcW w:w="2126" w:type="dxa"/>
          </w:tcPr>
          <w:p w14:paraId="1B2313FA" w14:textId="77777777" w:rsidR="00561E62" w:rsidRPr="009362F5" w:rsidRDefault="00561E62" w:rsidP="0048101D">
            <w:pPr>
              <w:pStyle w:val="Default"/>
              <w:rPr>
                <w:sz w:val="28"/>
                <w:szCs w:val="28"/>
                <w:lang w:val="it-IT"/>
              </w:rPr>
            </w:pPr>
          </w:p>
        </w:tc>
        <w:tc>
          <w:tcPr>
            <w:tcW w:w="3119" w:type="dxa"/>
          </w:tcPr>
          <w:p w14:paraId="2BC21E69" w14:textId="77777777" w:rsidR="00561E62" w:rsidRPr="009362F5" w:rsidRDefault="00561E62" w:rsidP="0048101D">
            <w:pPr>
              <w:pStyle w:val="Default"/>
              <w:rPr>
                <w:sz w:val="28"/>
                <w:szCs w:val="28"/>
                <w:lang w:val="it-IT"/>
              </w:rPr>
            </w:pPr>
          </w:p>
        </w:tc>
      </w:tr>
      <w:tr w:rsidR="00561E62" w:rsidRPr="00B334B1" w14:paraId="75E9422E" w14:textId="77777777" w:rsidTr="0048101D">
        <w:tc>
          <w:tcPr>
            <w:tcW w:w="2802" w:type="dxa"/>
          </w:tcPr>
          <w:p w14:paraId="3DCFA06A" w14:textId="77777777" w:rsidR="00561E62" w:rsidRPr="009362F5" w:rsidRDefault="00561E62" w:rsidP="0048101D">
            <w:pPr>
              <w:pStyle w:val="Default"/>
              <w:rPr>
                <w:sz w:val="28"/>
                <w:szCs w:val="28"/>
                <w:lang w:val="it-IT"/>
              </w:rPr>
            </w:pPr>
          </w:p>
        </w:tc>
        <w:tc>
          <w:tcPr>
            <w:tcW w:w="1984" w:type="dxa"/>
          </w:tcPr>
          <w:p w14:paraId="6149C591" w14:textId="77777777" w:rsidR="00561E62" w:rsidRPr="009362F5" w:rsidRDefault="00561E62" w:rsidP="0048101D">
            <w:pPr>
              <w:pStyle w:val="Default"/>
              <w:rPr>
                <w:sz w:val="28"/>
                <w:szCs w:val="28"/>
                <w:lang w:val="it-IT"/>
              </w:rPr>
            </w:pPr>
          </w:p>
        </w:tc>
        <w:tc>
          <w:tcPr>
            <w:tcW w:w="1451" w:type="dxa"/>
          </w:tcPr>
          <w:p w14:paraId="662D3B51" w14:textId="77777777" w:rsidR="00561E62" w:rsidRPr="009362F5" w:rsidRDefault="00561E62" w:rsidP="0048101D">
            <w:pPr>
              <w:pStyle w:val="Default"/>
              <w:rPr>
                <w:sz w:val="28"/>
                <w:szCs w:val="28"/>
                <w:lang w:val="it-IT"/>
              </w:rPr>
            </w:pPr>
          </w:p>
        </w:tc>
        <w:tc>
          <w:tcPr>
            <w:tcW w:w="2126" w:type="dxa"/>
          </w:tcPr>
          <w:p w14:paraId="704984FD" w14:textId="77777777" w:rsidR="00561E62" w:rsidRPr="009362F5" w:rsidRDefault="00561E62" w:rsidP="0048101D">
            <w:pPr>
              <w:pStyle w:val="Default"/>
              <w:rPr>
                <w:sz w:val="28"/>
                <w:szCs w:val="28"/>
                <w:lang w:val="it-IT"/>
              </w:rPr>
            </w:pPr>
          </w:p>
        </w:tc>
        <w:tc>
          <w:tcPr>
            <w:tcW w:w="3119" w:type="dxa"/>
          </w:tcPr>
          <w:p w14:paraId="4F7FD3B2" w14:textId="77777777" w:rsidR="00561E62" w:rsidRPr="009362F5" w:rsidRDefault="00561E62" w:rsidP="0048101D">
            <w:pPr>
              <w:pStyle w:val="Default"/>
              <w:rPr>
                <w:sz w:val="28"/>
                <w:szCs w:val="28"/>
                <w:lang w:val="it-IT"/>
              </w:rPr>
            </w:pPr>
          </w:p>
        </w:tc>
      </w:tr>
      <w:tr w:rsidR="00561E62" w:rsidRPr="00B334B1" w14:paraId="30C6D6DD" w14:textId="77777777" w:rsidTr="0048101D">
        <w:tc>
          <w:tcPr>
            <w:tcW w:w="2802" w:type="dxa"/>
          </w:tcPr>
          <w:p w14:paraId="109CDBD8" w14:textId="77777777" w:rsidR="00561E62" w:rsidRPr="009362F5" w:rsidRDefault="00561E62" w:rsidP="0048101D">
            <w:pPr>
              <w:pStyle w:val="Default"/>
              <w:rPr>
                <w:sz w:val="28"/>
                <w:szCs w:val="28"/>
                <w:lang w:val="it-IT"/>
              </w:rPr>
            </w:pPr>
          </w:p>
        </w:tc>
        <w:tc>
          <w:tcPr>
            <w:tcW w:w="1984" w:type="dxa"/>
          </w:tcPr>
          <w:p w14:paraId="6CAAAE21" w14:textId="77777777" w:rsidR="00561E62" w:rsidRPr="009362F5" w:rsidRDefault="00561E62" w:rsidP="0048101D">
            <w:pPr>
              <w:pStyle w:val="Default"/>
              <w:rPr>
                <w:sz w:val="28"/>
                <w:szCs w:val="28"/>
                <w:lang w:val="it-IT"/>
              </w:rPr>
            </w:pPr>
          </w:p>
        </w:tc>
        <w:tc>
          <w:tcPr>
            <w:tcW w:w="1451" w:type="dxa"/>
          </w:tcPr>
          <w:p w14:paraId="6AE71ED3" w14:textId="77777777" w:rsidR="00561E62" w:rsidRPr="009362F5" w:rsidRDefault="00561E62" w:rsidP="0048101D">
            <w:pPr>
              <w:pStyle w:val="Default"/>
              <w:rPr>
                <w:sz w:val="28"/>
                <w:szCs w:val="28"/>
                <w:lang w:val="it-IT"/>
              </w:rPr>
            </w:pPr>
          </w:p>
        </w:tc>
        <w:tc>
          <w:tcPr>
            <w:tcW w:w="2126" w:type="dxa"/>
          </w:tcPr>
          <w:p w14:paraId="3F9661CA" w14:textId="77777777" w:rsidR="00561E62" w:rsidRPr="009362F5" w:rsidRDefault="00561E62" w:rsidP="0048101D">
            <w:pPr>
              <w:pStyle w:val="Default"/>
              <w:rPr>
                <w:sz w:val="28"/>
                <w:szCs w:val="28"/>
                <w:lang w:val="it-IT"/>
              </w:rPr>
            </w:pPr>
          </w:p>
        </w:tc>
        <w:tc>
          <w:tcPr>
            <w:tcW w:w="3119" w:type="dxa"/>
          </w:tcPr>
          <w:p w14:paraId="073253D5" w14:textId="77777777" w:rsidR="00561E62" w:rsidRPr="009362F5" w:rsidRDefault="00561E62" w:rsidP="0048101D">
            <w:pPr>
              <w:pStyle w:val="Default"/>
              <w:rPr>
                <w:sz w:val="28"/>
                <w:szCs w:val="28"/>
                <w:lang w:val="it-IT"/>
              </w:rPr>
            </w:pPr>
          </w:p>
        </w:tc>
      </w:tr>
      <w:tr w:rsidR="00561E62" w:rsidRPr="00B334B1" w14:paraId="622BADC4" w14:textId="77777777" w:rsidTr="0048101D">
        <w:tc>
          <w:tcPr>
            <w:tcW w:w="2802" w:type="dxa"/>
          </w:tcPr>
          <w:p w14:paraId="572DB6DF" w14:textId="77777777" w:rsidR="00561E62" w:rsidRPr="009362F5" w:rsidRDefault="00561E62" w:rsidP="0048101D">
            <w:pPr>
              <w:pStyle w:val="Default"/>
              <w:rPr>
                <w:sz w:val="28"/>
                <w:szCs w:val="28"/>
                <w:lang w:val="it-IT"/>
              </w:rPr>
            </w:pPr>
          </w:p>
        </w:tc>
        <w:tc>
          <w:tcPr>
            <w:tcW w:w="1984" w:type="dxa"/>
          </w:tcPr>
          <w:p w14:paraId="0FCD7A02" w14:textId="77777777" w:rsidR="00561E62" w:rsidRPr="009362F5" w:rsidRDefault="00561E62" w:rsidP="0048101D">
            <w:pPr>
              <w:pStyle w:val="Default"/>
              <w:rPr>
                <w:sz w:val="28"/>
                <w:szCs w:val="28"/>
                <w:lang w:val="it-IT"/>
              </w:rPr>
            </w:pPr>
          </w:p>
        </w:tc>
        <w:tc>
          <w:tcPr>
            <w:tcW w:w="1451" w:type="dxa"/>
          </w:tcPr>
          <w:p w14:paraId="58CE4EE7" w14:textId="77777777" w:rsidR="00561E62" w:rsidRPr="009362F5" w:rsidRDefault="00561E62" w:rsidP="0048101D">
            <w:pPr>
              <w:pStyle w:val="Default"/>
              <w:rPr>
                <w:sz w:val="28"/>
                <w:szCs w:val="28"/>
                <w:lang w:val="it-IT"/>
              </w:rPr>
            </w:pPr>
          </w:p>
        </w:tc>
        <w:tc>
          <w:tcPr>
            <w:tcW w:w="2126" w:type="dxa"/>
          </w:tcPr>
          <w:p w14:paraId="7DB5EC40" w14:textId="77777777" w:rsidR="00561E62" w:rsidRPr="00B334B1" w:rsidRDefault="00561E62" w:rsidP="0048101D">
            <w:pPr>
              <w:pStyle w:val="Default"/>
              <w:rPr>
                <w:sz w:val="28"/>
                <w:szCs w:val="28"/>
              </w:rPr>
            </w:pPr>
            <w:proofErr w:type="spellStart"/>
            <w:r w:rsidRPr="00B334B1">
              <w:rPr>
                <w:sz w:val="28"/>
                <w:szCs w:val="28"/>
              </w:rPr>
              <w:t>Venit</w:t>
            </w:r>
            <w:proofErr w:type="spellEnd"/>
            <w:r w:rsidRPr="00B334B1">
              <w:rPr>
                <w:sz w:val="28"/>
                <w:szCs w:val="28"/>
              </w:rPr>
              <w:t xml:space="preserve"> </w:t>
            </w:r>
            <w:r w:rsidRPr="00AD1BF2">
              <w:rPr>
                <w:b/>
                <w:sz w:val="28"/>
                <w:szCs w:val="28"/>
              </w:rPr>
              <w:t>TOTAL:</w:t>
            </w:r>
          </w:p>
        </w:tc>
        <w:tc>
          <w:tcPr>
            <w:tcW w:w="3119" w:type="dxa"/>
          </w:tcPr>
          <w:p w14:paraId="47354883" w14:textId="77777777" w:rsidR="00561E62" w:rsidRPr="00B334B1" w:rsidRDefault="00561E62" w:rsidP="0048101D">
            <w:pPr>
              <w:pStyle w:val="Default"/>
              <w:rPr>
                <w:sz w:val="28"/>
                <w:szCs w:val="28"/>
              </w:rPr>
            </w:pPr>
          </w:p>
        </w:tc>
      </w:tr>
    </w:tbl>
    <w:p w14:paraId="40B632C9" w14:textId="77777777" w:rsidR="00561E62" w:rsidRDefault="00561E62" w:rsidP="00561E62"/>
    <w:tbl>
      <w:tblPr>
        <w:tblW w:w="1148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1984"/>
        <w:gridCol w:w="3827"/>
        <w:gridCol w:w="2869"/>
      </w:tblGrid>
      <w:tr w:rsidR="00561E62" w:rsidRPr="00B334B1" w14:paraId="2037D32D" w14:textId="77777777" w:rsidTr="0048101D">
        <w:tc>
          <w:tcPr>
            <w:tcW w:w="2802" w:type="dxa"/>
          </w:tcPr>
          <w:p w14:paraId="28C72927" w14:textId="77777777" w:rsidR="00561E62" w:rsidRPr="00B334B1" w:rsidRDefault="00561E62" w:rsidP="0048101D">
            <w:pPr>
              <w:pStyle w:val="Default"/>
              <w:rPr>
                <w:sz w:val="28"/>
                <w:szCs w:val="28"/>
              </w:rPr>
            </w:pPr>
          </w:p>
        </w:tc>
        <w:tc>
          <w:tcPr>
            <w:tcW w:w="1984" w:type="dxa"/>
          </w:tcPr>
          <w:p w14:paraId="7B8298BA" w14:textId="77777777" w:rsidR="00561E62" w:rsidRPr="00B334B1" w:rsidRDefault="00561E62" w:rsidP="0048101D">
            <w:pPr>
              <w:pStyle w:val="Default"/>
              <w:rPr>
                <w:sz w:val="28"/>
                <w:szCs w:val="28"/>
              </w:rPr>
            </w:pPr>
          </w:p>
        </w:tc>
        <w:tc>
          <w:tcPr>
            <w:tcW w:w="3827" w:type="dxa"/>
          </w:tcPr>
          <w:p w14:paraId="5C2A166C" w14:textId="77777777" w:rsidR="00561E62" w:rsidRPr="00B334B1" w:rsidRDefault="00561E62" w:rsidP="0048101D">
            <w:pPr>
              <w:pStyle w:val="Default"/>
              <w:rPr>
                <w:sz w:val="28"/>
                <w:szCs w:val="28"/>
              </w:rPr>
            </w:pPr>
            <w:proofErr w:type="spellStart"/>
            <w:r w:rsidRPr="00B334B1">
              <w:rPr>
                <w:sz w:val="28"/>
                <w:szCs w:val="28"/>
              </w:rPr>
              <w:t>Venit</w:t>
            </w:r>
            <w:proofErr w:type="spellEnd"/>
            <w:r w:rsidRPr="00B334B1">
              <w:rPr>
                <w:sz w:val="28"/>
                <w:szCs w:val="28"/>
              </w:rPr>
              <w:t xml:space="preserve"> pe </w:t>
            </w:r>
            <w:proofErr w:type="spellStart"/>
            <w:r w:rsidRPr="00B334B1">
              <w:rPr>
                <w:sz w:val="28"/>
                <w:szCs w:val="28"/>
              </w:rPr>
              <w:t>membru</w:t>
            </w:r>
            <w:proofErr w:type="spellEnd"/>
            <w:r w:rsidRPr="00B334B1">
              <w:rPr>
                <w:sz w:val="28"/>
                <w:szCs w:val="28"/>
              </w:rPr>
              <w:t xml:space="preserve"> de </w:t>
            </w:r>
            <w:proofErr w:type="spellStart"/>
            <w:r w:rsidRPr="00B334B1">
              <w:rPr>
                <w:sz w:val="28"/>
                <w:szCs w:val="28"/>
              </w:rPr>
              <w:t>familie</w:t>
            </w:r>
            <w:proofErr w:type="spellEnd"/>
          </w:p>
        </w:tc>
        <w:tc>
          <w:tcPr>
            <w:tcW w:w="2869" w:type="dxa"/>
          </w:tcPr>
          <w:p w14:paraId="55AB1B01" w14:textId="77777777" w:rsidR="00561E62" w:rsidRPr="00B334B1" w:rsidRDefault="00561E62" w:rsidP="0048101D">
            <w:pPr>
              <w:pStyle w:val="Default"/>
              <w:rPr>
                <w:sz w:val="28"/>
                <w:szCs w:val="28"/>
              </w:rPr>
            </w:pPr>
          </w:p>
        </w:tc>
      </w:tr>
    </w:tbl>
    <w:p w14:paraId="18AD28B6" w14:textId="77777777" w:rsidR="00561E62" w:rsidRPr="009362F5" w:rsidRDefault="00561E62" w:rsidP="00561E62">
      <w:pPr>
        <w:pStyle w:val="Default"/>
        <w:rPr>
          <w:sz w:val="28"/>
          <w:szCs w:val="28"/>
          <w:lang w:val="it-IT"/>
        </w:rPr>
      </w:pPr>
      <w:r w:rsidRPr="009362F5">
        <w:rPr>
          <w:sz w:val="28"/>
          <w:szCs w:val="28"/>
          <w:lang w:val="it-IT"/>
        </w:rPr>
        <w:t>Nota: Secţiunea 2 se completează numai în cazul elevilor/studenţilor minori. Secţiunile 1,3 şi 4 se completează obligatoriu.</w:t>
      </w:r>
    </w:p>
    <w:p w14:paraId="45FF8CE8" w14:textId="77777777" w:rsidR="00561E62" w:rsidRDefault="00561E62" w:rsidP="00561E62">
      <w:pPr>
        <w:pStyle w:val="Default"/>
        <w:rPr>
          <w:sz w:val="28"/>
          <w:szCs w:val="28"/>
          <w:lang w:val="it-IT"/>
        </w:rPr>
      </w:pPr>
      <w:r w:rsidRPr="009362F5">
        <w:rPr>
          <w:sz w:val="28"/>
          <w:szCs w:val="28"/>
          <w:lang w:val="it-IT"/>
        </w:rPr>
        <w:t>Nr. de înregistrare al cererii şi denumirea unităţii/instituţiei se completează de către comisia din unitatea/instituţia de învăţământ.</w:t>
      </w:r>
    </w:p>
    <w:sectPr w:rsidR="00561E62" w:rsidSect="00561E62">
      <w:headerReference w:type="default" r:id="rId8"/>
      <w:footerReference w:type="default" r:id="rId9"/>
      <w:headerReference w:type="first" r:id="rId10"/>
      <w:pgSz w:w="16839" w:h="11907" w:orient="landscape" w:code="9"/>
      <w:pgMar w:top="709" w:right="1134" w:bottom="284" w:left="1701" w:header="14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54BBE" w14:textId="77777777" w:rsidR="00B24D72" w:rsidRDefault="00B24D72">
      <w:r>
        <w:separator/>
      </w:r>
    </w:p>
  </w:endnote>
  <w:endnote w:type="continuationSeparator" w:id="0">
    <w:p w14:paraId="2AC6A857" w14:textId="77777777" w:rsidR="00B24D72" w:rsidRDefault="00B24D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E0D3B" w14:textId="77777777" w:rsidR="00C64458" w:rsidRDefault="00561E62" w:rsidP="004D74F4">
    <w:pPr>
      <w:pStyle w:val="Footer"/>
    </w:pPr>
    <w:r>
      <w:rPr>
        <w:noProof/>
        <w:lang w:eastAsia="en-US"/>
      </w:rPr>
      <mc:AlternateContent>
        <mc:Choice Requires="wps">
          <w:drawing>
            <wp:anchor distT="0" distB="0" distL="114300" distR="114300" simplePos="0" relativeHeight="251661312" behindDoc="0" locked="0" layoutInCell="1" allowOverlap="1" wp14:anchorId="2DCCED61" wp14:editId="29BB7A21">
              <wp:simplePos x="0" y="0"/>
              <wp:positionH relativeFrom="margin">
                <wp:posOffset>6049645</wp:posOffset>
              </wp:positionH>
              <wp:positionV relativeFrom="paragraph">
                <wp:posOffset>131445</wp:posOffset>
              </wp:positionV>
              <wp:extent cx="260350" cy="95250"/>
              <wp:effectExtent l="0" t="0" r="635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60C18" w14:textId="77777777" w:rsidR="00C64458" w:rsidRDefault="00C64458" w:rsidP="004D74F4">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561E62">
                            <w:rPr>
                              <w:noProof/>
                              <w:color w:val="FFFFFF"/>
                            </w:rPr>
                            <w:t>3</w:t>
                          </w:r>
                          <w:r>
                            <w:rPr>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CED61" id="_x0000_t202" coordsize="21600,21600" o:spt="202" path="m,l,21600r21600,l21600,xe">
              <v:stroke joinstyle="miter"/>
              <v:path gradientshapeok="t" o:connecttype="rect"/>
            </v:shapetype>
            <v:shape id="Text Box 25" o:spid="_x0000_s1026" type="#_x0000_t202" style="position:absolute;margin-left:476.35pt;margin-top:10.35pt;width:20.5pt;height: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" filled="f" stroked="f">
              <v:textbox inset="0,0,0,0">
                <w:txbxContent>
                  <w:p w14:paraId="07D60C18" w14:textId="77777777" w:rsidR="00C64458" w:rsidRDefault="00C64458" w:rsidP="004D74F4">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561E62">
                      <w:rPr>
                        <w:noProof/>
                        <w:color w:val="FFFFFF"/>
                      </w:rPr>
                      <w:t>3</w:t>
                    </w:r>
                    <w:r>
                      <w:rPr>
                        <w:color w:val="FFFFFF"/>
                      </w:rPr>
                      <w:fldChar w:fldCharType="end"/>
                    </w:r>
                  </w:p>
                </w:txbxContent>
              </v:textbox>
              <w10:wrap anchorx="margin"/>
            </v:shape>
          </w:pict>
        </mc:Fallback>
      </mc:AlternateContent>
    </w:r>
    <w:r w:rsidR="00C64458">
      <w:t xml:space="preserve"> </w:t>
    </w:r>
  </w:p>
  <w:p w14:paraId="635E47BB" w14:textId="77777777" w:rsidR="00C64458" w:rsidRDefault="00C64458" w:rsidP="00561E62">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3F7D86" w14:textId="77777777" w:rsidR="00B24D72" w:rsidRDefault="00B24D72">
      <w:r>
        <w:separator/>
      </w:r>
    </w:p>
  </w:footnote>
  <w:footnote w:type="continuationSeparator" w:id="0">
    <w:p w14:paraId="1078E4E0" w14:textId="77777777" w:rsidR="00B24D72" w:rsidRDefault="00B24D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077AE" w14:textId="77777777" w:rsidR="00C64458" w:rsidRPr="00561E62" w:rsidRDefault="00C64458" w:rsidP="00561E6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8FC3E" w14:textId="77777777" w:rsidR="00C64458" w:rsidRDefault="00561E62">
    <w:pPr>
      <w:pStyle w:val="Header"/>
    </w:pPr>
    <w:r>
      <w:rPr>
        <w:noProof/>
        <w:lang w:eastAsia="en-US"/>
      </w:rPr>
      <mc:AlternateContent>
        <mc:Choice Requires="wps">
          <w:drawing>
            <wp:anchor distT="0" distB="0" distL="114300" distR="114300" simplePos="0" relativeHeight="251654144" behindDoc="0" locked="0" layoutInCell="1" allowOverlap="1" wp14:anchorId="1849204D" wp14:editId="4868FB6B">
              <wp:simplePos x="0" y="0"/>
              <wp:positionH relativeFrom="margin">
                <wp:posOffset>1517650</wp:posOffset>
              </wp:positionH>
              <wp:positionV relativeFrom="paragraph">
                <wp:posOffset>45720</wp:posOffset>
              </wp:positionV>
              <wp:extent cx="5052060" cy="320040"/>
              <wp:effectExtent l="0" t="0" r="0" b="381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wps:spPr>
                    <wps:txbx>
                      <w:txbxContent>
                        <w:p w14:paraId="7EC005FC" w14:textId="77777777" w:rsidR="00C64458" w:rsidRDefault="00C64458">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9204D" id="_x0000_t202" coordsize="21600,21600" o:spt="202" path="m,l,21600r21600,l21600,xe">
              <v:stroke joinstyle="miter"/>
              <v:path gradientshapeok="t" o:connecttype="rect"/>
            </v:shapetype>
            <v:shape id="Text Box 11" o:spid="_x0000_s1027" type="#_x0000_t202" style="position:absolute;margin-left:119.5pt;margin-top:3.6pt;width:397.8pt;height:25.2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" filled="f" stroked="f">
              <v:textbox>
                <w:txbxContent>
                  <w:p w14:paraId="7EC005FC" w14:textId="77777777" w:rsidR="00C64458" w:rsidRDefault="00C64458">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eastAsia="en-US"/>
      </w:rPr>
      <w:drawing>
        <wp:anchor distT="0" distB="0" distL="114300" distR="114300" simplePos="0" relativeHeight="251656192" behindDoc="0" locked="0" layoutInCell="1" allowOverlap="1" wp14:anchorId="7E8222B7" wp14:editId="617AC76E">
          <wp:simplePos x="0" y="0"/>
          <wp:positionH relativeFrom="margin">
            <wp:posOffset>5601970</wp:posOffset>
          </wp:positionH>
          <wp:positionV relativeFrom="margin">
            <wp:posOffset>-960120</wp:posOffset>
          </wp:positionV>
          <wp:extent cx="967740" cy="723900"/>
          <wp:effectExtent l="0" t="0" r="3810" b="0"/>
          <wp:wrapSquare wrapText="bothSides"/>
          <wp:docPr id="3" name="Picture 35"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US"/>
      </w:rPr>
      <mc:AlternateContent>
        <mc:Choice Requires="wps">
          <w:drawing>
            <wp:anchor distT="0" distB="0" distL="114300" distR="114300" simplePos="0" relativeHeight="251657216" behindDoc="0" locked="0" layoutInCell="1" allowOverlap="1" wp14:anchorId="3E41B807" wp14:editId="7A3DC20D">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wps:spPr>
                    <wps:txbx>
                      <w:txbxContent>
                        <w:p w14:paraId="09F2D0A3" w14:textId="77777777" w:rsidR="00C64458" w:rsidRDefault="00C64458">
                          <w:pPr>
                            <w:jc w:val="right"/>
                            <w:rPr>
                              <w:rFonts w:ascii="Candara" w:hAnsi="Candara"/>
                              <w:b/>
                              <w:color w:val="990000"/>
                              <w:sz w:val="26"/>
                              <w:szCs w:val="26"/>
                            </w:rPr>
                          </w:pPr>
                          <w:r>
                            <w:rPr>
                              <w:rFonts w:ascii="Candara" w:hAnsi="Candara"/>
                              <w:b/>
                              <w:color w:val="990000"/>
                              <w:sz w:val="26"/>
                              <w:szCs w:val="26"/>
                            </w:rPr>
                            <w:t>www.tuiasi.ro | rectorat@staff.tuiasi.ro</w:t>
                          </w:r>
                        </w:p>
                        <w:p w14:paraId="433AB64F" w14:textId="77777777" w:rsidR="00C64458" w:rsidRDefault="00C64458">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1B807" id="Text Box 12" o:spid="_x0000_s1028" type="#_x0000_t202" style="position:absolute;margin-left:126.1pt;margin-top:28.8pt;width:307pt;height:52.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" filled="f" stroked="f">
              <v:textbox>
                <w:txbxContent>
                  <w:p w14:paraId="09F2D0A3" w14:textId="77777777" w:rsidR="00C64458" w:rsidRDefault="00C64458">
                    <w:pPr>
                      <w:jc w:val="right"/>
                      <w:rPr>
                        <w:rFonts w:ascii="Candara" w:hAnsi="Candara"/>
                        <w:b/>
                        <w:color w:val="990000"/>
                        <w:sz w:val="26"/>
                        <w:szCs w:val="26"/>
                      </w:rPr>
                    </w:pPr>
                    <w:r>
                      <w:rPr>
                        <w:rFonts w:ascii="Candara" w:hAnsi="Candara"/>
                        <w:b/>
                        <w:color w:val="990000"/>
                        <w:sz w:val="26"/>
                        <w:szCs w:val="26"/>
                      </w:rPr>
                      <w:t>www.tuiasi.ro | rectorat@staff.tuiasi.ro</w:t>
                    </w:r>
                  </w:p>
                  <w:p w14:paraId="433AB64F" w14:textId="77777777" w:rsidR="00C64458" w:rsidRDefault="00C64458">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sidRPr="001A0D31">
      <w:rPr>
        <w:noProof/>
        <w:lang w:eastAsia="en-US"/>
      </w:rPr>
      <w:drawing>
        <wp:inline distT="0" distB="0" distL="0" distR="0" wp14:anchorId="2E4A60F0" wp14:editId="7675A689">
          <wp:extent cx="1600200" cy="981075"/>
          <wp:effectExtent l="0" t="0" r="0" b="9525"/>
          <wp:docPr id="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00200" cy="981075"/>
                  </a:xfrm>
                  <a:prstGeom prst="rect">
                    <a:avLst/>
                  </a:prstGeom>
                  <a:noFill/>
                  <a:ln>
                    <a:noFill/>
                  </a:ln>
                </pic:spPr>
              </pic:pic>
            </a:graphicData>
          </a:graphic>
        </wp:inline>
      </w:drawing>
    </w:r>
  </w:p>
  <w:p w14:paraId="7951917D" w14:textId="77777777" w:rsidR="00C64458" w:rsidRDefault="00561E62">
    <w:pPr>
      <w:pStyle w:val="Header"/>
    </w:pPr>
    <w:r>
      <w:rPr>
        <w:noProof/>
        <w:lang w:eastAsia="en-US"/>
      </w:rPr>
      <mc:AlternateContent>
        <mc:Choice Requires="wps">
          <w:drawing>
            <wp:anchor distT="4294967294" distB="4294967294" distL="114300" distR="114300" simplePos="0" relativeHeight="251655168" behindDoc="0" locked="0" layoutInCell="1" allowOverlap="1" wp14:anchorId="1A82BD53" wp14:editId="24A5CDD4">
              <wp:simplePos x="0" y="0"/>
              <wp:positionH relativeFrom="column">
                <wp:posOffset>1270</wp:posOffset>
              </wp:positionH>
              <wp:positionV relativeFrom="paragraph">
                <wp:posOffset>60959</wp:posOffset>
              </wp:positionV>
              <wp:extent cx="6385560" cy="0"/>
              <wp:effectExtent l="0" t="0" r="3429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08F3E4" id="Straight Connector 13"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14:paraId="494766BD" w14:textId="77777777" w:rsidR="00C64458" w:rsidRDefault="00C644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D66B0"/>
    <w:multiLevelType w:val="hybridMultilevel"/>
    <w:tmpl w:val="F120E622"/>
    <w:lvl w:ilvl="0" w:tplc="CCB85FB4">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15:restartNumberingAfterBreak="0">
    <w:nsid w:val="0A842ADB"/>
    <w:multiLevelType w:val="hybridMultilevel"/>
    <w:tmpl w:val="001213B6"/>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 w15:restartNumberingAfterBreak="0">
    <w:nsid w:val="0F2D7089"/>
    <w:multiLevelType w:val="hybridMultilevel"/>
    <w:tmpl w:val="EBEC57C6"/>
    <w:lvl w:ilvl="0" w:tplc="0409000F">
      <w:start w:val="1"/>
      <w:numFmt w:val="decimal"/>
      <w:lvlText w:val="%1."/>
      <w:lvlJc w:val="left"/>
      <w:pPr>
        <w:ind w:left="7590" w:hanging="360"/>
      </w:pPr>
    </w:lvl>
    <w:lvl w:ilvl="1" w:tplc="04180019" w:tentative="1">
      <w:start w:val="1"/>
      <w:numFmt w:val="lowerLetter"/>
      <w:lvlText w:val="%2."/>
      <w:lvlJc w:val="left"/>
      <w:pPr>
        <w:ind w:left="8310" w:hanging="360"/>
      </w:pPr>
    </w:lvl>
    <w:lvl w:ilvl="2" w:tplc="0418001B" w:tentative="1">
      <w:start w:val="1"/>
      <w:numFmt w:val="lowerRoman"/>
      <w:lvlText w:val="%3."/>
      <w:lvlJc w:val="right"/>
      <w:pPr>
        <w:ind w:left="9030" w:hanging="180"/>
      </w:pPr>
    </w:lvl>
    <w:lvl w:ilvl="3" w:tplc="0418000F" w:tentative="1">
      <w:start w:val="1"/>
      <w:numFmt w:val="decimal"/>
      <w:lvlText w:val="%4."/>
      <w:lvlJc w:val="left"/>
      <w:pPr>
        <w:ind w:left="9750" w:hanging="360"/>
      </w:pPr>
    </w:lvl>
    <w:lvl w:ilvl="4" w:tplc="04180019" w:tentative="1">
      <w:start w:val="1"/>
      <w:numFmt w:val="lowerLetter"/>
      <w:lvlText w:val="%5."/>
      <w:lvlJc w:val="left"/>
      <w:pPr>
        <w:ind w:left="10470" w:hanging="360"/>
      </w:pPr>
    </w:lvl>
    <w:lvl w:ilvl="5" w:tplc="0418001B" w:tentative="1">
      <w:start w:val="1"/>
      <w:numFmt w:val="lowerRoman"/>
      <w:lvlText w:val="%6."/>
      <w:lvlJc w:val="right"/>
      <w:pPr>
        <w:ind w:left="11190" w:hanging="180"/>
      </w:pPr>
    </w:lvl>
    <w:lvl w:ilvl="6" w:tplc="0418000F" w:tentative="1">
      <w:start w:val="1"/>
      <w:numFmt w:val="decimal"/>
      <w:lvlText w:val="%7."/>
      <w:lvlJc w:val="left"/>
      <w:pPr>
        <w:ind w:left="11910" w:hanging="360"/>
      </w:pPr>
    </w:lvl>
    <w:lvl w:ilvl="7" w:tplc="04180019" w:tentative="1">
      <w:start w:val="1"/>
      <w:numFmt w:val="lowerLetter"/>
      <w:lvlText w:val="%8."/>
      <w:lvlJc w:val="left"/>
      <w:pPr>
        <w:ind w:left="12630" w:hanging="360"/>
      </w:pPr>
    </w:lvl>
    <w:lvl w:ilvl="8" w:tplc="0418001B" w:tentative="1">
      <w:start w:val="1"/>
      <w:numFmt w:val="lowerRoman"/>
      <w:lvlText w:val="%9."/>
      <w:lvlJc w:val="right"/>
      <w:pPr>
        <w:ind w:left="13350" w:hanging="180"/>
      </w:pPr>
    </w:lvl>
  </w:abstractNum>
  <w:abstractNum w:abstractNumId="3" w15:restartNumberingAfterBreak="0">
    <w:nsid w:val="15F74D9C"/>
    <w:multiLevelType w:val="hybridMultilevel"/>
    <w:tmpl w:val="8F0E84D8"/>
    <w:lvl w:ilvl="0" w:tplc="4622E4C8">
      <w:numFmt w:val="bullet"/>
      <w:lvlText w:val="-"/>
      <w:lvlJc w:val="left"/>
      <w:pPr>
        <w:ind w:left="720" w:hanging="360"/>
      </w:pPr>
      <w:rPr>
        <w:rFonts w:ascii="Arial" w:eastAsia="SimSu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26AF50A2"/>
    <w:multiLevelType w:val="hybridMultilevel"/>
    <w:tmpl w:val="BFC479E6"/>
    <w:lvl w:ilvl="0" w:tplc="0418000D">
      <w:start w:val="1"/>
      <w:numFmt w:val="bullet"/>
      <w:lvlText w:val=""/>
      <w:lvlJc w:val="left"/>
      <w:pPr>
        <w:ind w:left="795" w:hanging="360"/>
      </w:pPr>
      <w:rPr>
        <w:rFonts w:ascii="Wingdings" w:hAnsi="Wingdings"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5" w15:restartNumberingAfterBreak="0">
    <w:nsid w:val="2BAC10EA"/>
    <w:multiLevelType w:val="hybridMultilevel"/>
    <w:tmpl w:val="25DE10FA"/>
    <w:lvl w:ilvl="0" w:tplc="0418000D">
      <w:start w:val="1"/>
      <w:numFmt w:val="bullet"/>
      <w:lvlText w:val=""/>
      <w:lvlJc w:val="left"/>
      <w:pPr>
        <w:ind w:left="780" w:hanging="360"/>
      </w:pPr>
      <w:rPr>
        <w:rFonts w:ascii="Wingdings" w:hAnsi="Wingdings"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6" w15:restartNumberingAfterBreak="0">
    <w:nsid w:val="2D653465"/>
    <w:multiLevelType w:val="hybridMultilevel"/>
    <w:tmpl w:val="F25C3B68"/>
    <w:lvl w:ilvl="0" w:tplc="0409000D">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311772EE"/>
    <w:multiLevelType w:val="hybridMultilevel"/>
    <w:tmpl w:val="A740D460"/>
    <w:lvl w:ilvl="0" w:tplc="AAAADB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19E3782"/>
    <w:multiLevelType w:val="hybridMultilevel"/>
    <w:tmpl w:val="821019E6"/>
    <w:lvl w:ilvl="0" w:tplc="35521856">
      <w:start w:val="1"/>
      <w:numFmt w:val="bullet"/>
      <w:lvlText w:val=""/>
      <w:lvlJc w:val="left"/>
      <w:pPr>
        <w:tabs>
          <w:tab w:val="num" w:pos="2160"/>
        </w:tabs>
        <w:ind w:left="2160" w:hanging="360"/>
      </w:pPr>
      <w:rPr>
        <w:rFonts w:ascii="Wingdings 2" w:hAnsi="Wingdings 2"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32B87708"/>
    <w:multiLevelType w:val="hybridMultilevel"/>
    <w:tmpl w:val="75CEC29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36AE6EB0"/>
    <w:multiLevelType w:val="hybridMultilevel"/>
    <w:tmpl w:val="73B6756E"/>
    <w:lvl w:ilvl="0" w:tplc="18AE2742">
      <w:start w:val="1"/>
      <w:numFmt w:val="lowerLetter"/>
      <w:lvlText w:val="%1)"/>
      <w:lvlJc w:val="left"/>
      <w:pPr>
        <w:ind w:left="1080" w:hanging="360"/>
      </w:pPr>
      <w:rPr>
        <w:rFonts w:hint="default"/>
        <w:b/>
        <w:color w:val="8F000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 w15:restartNumberingAfterBreak="0">
    <w:nsid w:val="39F94F2B"/>
    <w:multiLevelType w:val="hybridMultilevel"/>
    <w:tmpl w:val="D2208DD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43B52A32"/>
    <w:multiLevelType w:val="hybridMultilevel"/>
    <w:tmpl w:val="FFAC2D8A"/>
    <w:lvl w:ilvl="0" w:tplc="0418000B">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3" w15:restartNumberingAfterBreak="0">
    <w:nsid w:val="47B2298C"/>
    <w:multiLevelType w:val="hybridMultilevel"/>
    <w:tmpl w:val="1B2236D6"/>
    <w:lvl w:ilvl="0" w:tplc="35521856">
      <w:start w:val="1"/>
      <w:numFmt w:val="bullet"/>
      <w:lvlText w:val=""/>
      <w:lvlJc w:val="left"/>
      <w:pPr>
        <w:tabs>
          <w:tab w:val="num" w:pos="1440"/>
        </w:tabs>
        <w:ind w:left="144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06C0CFC"/>
    <w:multiLevelType w:val="hybridMultilevel"/>
    <w:tmpl w:val="FF6C818C"/>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5" w15:restartNumberingAfterBreak="0">
    <w:nsid w:val="509F2BD4"/>
    <w:multiLevelType w:val="hybridMultilevel"/>
    <w:tmpl w:val="5882D2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BF7C96"/>
    <w:multiLevelType w:val="hybridMultilevel"/>
    <w:tmpl w:val="BEECE80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5E4F37C4"/>
    <w:multiLevelType w:val="hybridMultilevel"/>
    <w:tmpl w:val="3B3832D6"/>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15:restartNumberingAfterBreak="0">
    <w:nsid w:val="5F6E41EC"/>
    <w:multiLevelType w:val="hybridMultilevel"/>
    <w:tmpl w:val="73EEE4C0"/>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9" w15:restartNumberingAfterBreak="0">
    <w:nsid w:val="66FF0596"/>
    <w:multiLevelType w:val="hybridMultilevel"/>
    <w:tmpl w:val="FB741AB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6E132F92"/>
    <w:multiLevelType w:val="hybridMultilevel"/>
    <w:tmpl w:val="D59C68C2"/>
    <w:lvl w:ilvl="0" w:tplc="7256D152">
      <w:start w:val="3"/>
      <w:numFmt w:val="bullet"/>
      <w:lvlText w:val="-"/>
      <w:lvlJc w:val="left"/>
      <w:pPr>
        <w:tabs>
          <w:tab w:val="num" w:pos="450"/>
        </w:tabs>
        <w:ind w:left="450" w:hanging="360"/>
      </w:pPr>
      <w:rPr>
        <w:rFonts w:ascii="Times New Roman" w:eastAsia="Times New Roman" w:hAnsi="Times New Roman" w:cs="Times New Roman" w:hint="default"/>
      </w:rPr>
    </w:lvl>
    <w:lvl w:ilvl="1" w:tplc="04180003">
      <w:start w:val="1"/>
      <w:numFmt w:val="bullet"/>
      <w:lvlText w:val="o"/>
      <w:lvlJc w:val="left"/>
      <w:pPr>
        <w:tabs>
          <w:tab w:val="num" w:pos="1440"/>
        </w:tabs>
        <w:ind w:left="1440" w:hanging="360"/>
      </w:pPr>
      <w:rPr>
        <w:rFonts w:ascii="Courier New" w:hAnsi="Courier New"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677E45"/>
    <w:multiLevelType w:val="hybridMultilevel"/>
    <w:tmpl w:val="D0E220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78495EFD"/>
    <w:multiLevelType w:val="hybridMultilevel"/>
    <w:tmpl w:val="D92027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7BFB2420"/>
    <w:multiLevelType w:val="hybridMultilevel"/>
    <w:tmpl w:val="3700535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446044411">
    <w:abstractNumId w:val="1"/>
  </w:num>
  <w:num w:numId="2" w16cid:durableId="841773803">
    <w:abstractNumId w:val="13"/>
  </w:num>
  <w:num w:numId="3" w16cid:durableId="2133285677">
    <w:abstractNumId w:val="8"/>
  </w:num>
  <w:num w:numId="4" w16cid:durableId="505562483">
    <w:abstractNumId w:val="6"/>
  </w:num>
  <w:num w:numId="5" w16cid:durableId="859470115">
    <w:abstractNumId w:val="15"/>
  </w:num>
  <w:num w:numId="6" w16cid:durableId="508761742">
    <w:abstractNumId w:val="21"/>
  </w:num>
  <w:num w:numId="7" w16cid:durableId="897133066">
    <w:abstractNumId w:val="11"/>
  </w:num>
  <w:num w:numId="8" w16cid:durableId="1701542449">
    <w:abstractNumId w:val="22"/>
  </w:num>
  <w:num w:numId="9" w16cid:durableId="888347316">
    <w:abstractNumId w:val="9"/>
  </w:num>
  <w:num w:numId="10" w16cid:durableId="764618240">
    <w:abstractNumId w:val="19"/>
  </w:num>
  <w:num w:numId="11" w16cid:durableId="1093866465">
    <w:abstractNumId w:val="16"/>
  </w:num>
  <w:num w:numId="12" w16cid:durableId="2142578470">
    <w:abstractNumId w:val="3"/>
  </w:num>
  <w:num w:numId="13" w16cid:durableId="729159953">
    <w:abstractNumId w:val="18"/>
  </w:num>
  <w:num w:numId="14" w16cid:durableId="1199003085">
    <w:abstractNumId w:val="10"/>
  </w:num>
  <w:num w:numId="15" w16cid:durableId="1245841030">
    <w:abstractNumId w:val="0"/>
  </w:num>
  <w:num w:numId="16" w16cid:durableId="673458300">
    <w:abstractNumId w:val="5"/>
  </w:num>
  <w:num w:numId="17" w16cid:durableId="224688154">
    <w:abstractNumId w:val="12"/>
  </w:num>
  <w:num w:numId="18" w16cid:durableId="1421178156">
    <w:abstractNumId w:val="23"/>
  </w:num>
  <w:num w:numId="19" w16cid:durableId="1229265892">
    <w:abstractNumId w:val="4"/>
  </w:num>
  <w:num w:numId="20" w16cid:durableId="1717775897">
    <w:abstractNumId w:val="14"/>
  </w:num>
  <w:num w:numId="21" w16cid:durableId="1762875759">
    <w:abstractNumId w:val="17"/>
  </w:num>
  <w:num w:numId="22" w16cid:durableId="391389110">
    <w:abstractNumId w:val="2"/>
  </w:num>
  <w:num w:numId="23" w16cid:durableId="1064258741">
    <w:abstractNumId w:val="7"/>
  </w:num>
  <w:num w:numId="24" w16cid:durableId="36741480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E62"/>
    <w:rsid w:val="00022408"/>
    <w:rsid w:val="0004427F"/>
    <w:rsid w:val="00046DD0"/>
    <w:rsid w:val="00047F10"/>
    <w:rsid w:val="00053706"/>
    <w:rsid w:val="000632D5"/>
    <w:rsid w:val="00076331"/>
    <w:rsid w:val="00091054"/>
    <w:rsid w:val="000950EA"/>
    <w:rsid w:val="00095DF3"/>
    <w:rsid w:val="000A68A7"/>
    <w:rsid w:val="000C54B6"/>
    <w:rsid w:val="000D7390"/>
    <w:rsid w:val="000E05F8"/>
    <w:rsid w:val="000E2292"/>
    <w:rsid w:val="000E2ACD"/>
    <w:rsid w:val="000E4A51"/>
    <w:rsid w:val="000E64E8"/>
    <w:rsid w:val="000E7A1F"/>
    <w:rsid w:val="000F49A8"/>
    <w:rsid w:val="000F5134"/>
    <w:rsid w:val="000F6D4C"/>
    <w:rsid w:val="0010245D"/>
    <w:rsid w:val="00110C51"/>
    <w:rsid w:val="00112915"/>
    <w:rsid w:val="00112F2E"/>
    <w:rsid w:val="0011554D"/>
    <w:rsid w:val="0011708A"/>
    <w:rsid w:val="001442B8"/>
    <w:rsid w:val="00164870"/>
    <w:rsid w:val="001662E8"/>
    <w:rsid w:val="00167F2A"/>
    <w:rsid w:val="001A0D31"/>
    <w:rsid w:val="001B79E6"/>
    <w:rsid w:val="001D22C1"/>
    <w:rsid w:val="001D5BFD"/>
    <w:rsid w:val="001D5C29"/>
    <w:rsid w:val="001E5974"/>
    <w:rsid w:val="0021152A"/>
    <w:rsid w:val="00230EB8"/>
    <w:rsid w:val="00232AA8"/>
    <w:rsid w:val="002552BF"/>
    <w:rsid w:val="002556EC"/>
    <w:rsid w:val="00262FFA"/>
    <w:rsid w:val="002730C2"/>
    <w:rsid w:val="002907A8"/>
    <w:rsid w:val="002A0F22"/>
    <w:rsid w:val="002A12D6"/>
    <w:rsid w:val="002A44D8"/>
    <w:rsid w:val="002B7541"/>
    <w:rsid w:val="00317E35"/>
    <w:rsid w:val="00343177"/>
    <w:rsid w:val="003924D1"/>
    <w:rsid w:val="003949D3"/>
    <w:rsid w:val="00395220"/>
    <w:rsid w:val="003B18C8"/>
    <w:rsid w:val="003D0D33"/>
    <w:rsid w:val="003E4C24"/>
    <w:rsid w:val="003F1E15"/>
    <w:rsid w:val="00403336"/>
    <w:rsid w:val="004123CC"/>
    <w:rsid w:val="004165B8"/>
    <w:rsid w:val="00423FF7"/>
    <w:rsid w:val="0043754A"/>
    <w:rsid w:val="004464FF"/>
    <w:rsid w:val="0046146D"/>
    <w:rsid w:val="0046288A"/>
    <w:rsid w:val="00476E81"/>
    <w:rsid w:val="0048081C"/>
    <w:rsid w:val="00493692"/>
    <w:rsid w:val="004A30E3"/>
    <w:rsid w:val="004A6EF2"/>
    <w:rsid w:val="004B472E"/>
    <w:rsid w:val="004B53AA"/>
    <w:rsid w:val="004B7027"/>
    <w:rsid w:val="004C13C4"/>
    <w:rsid w:val="004D09E9"/>
    <w:rsid w:val="004D74F4"/>
    <w:rsid w:val="004E4C31"/>
    <w:rsid w:val="004F4AA3"/>
    <w:rsid w:val="004F5B9B"/>
    <w:rsid w:val="00500321"/>
    <w:rsid w:val="00505B10"/>
    <w:rsid w:val="00505E2E"/>
    <w:rsid w:val="00520E15"/>
    <w:rsid w:val="00541331"/>
    <w:rsid w:val="00545BF7"/>
    <w:rsid w:val="00546752"/>
    <w:rsid w:val="00550572"/>
    <w:rsid w:val="00557CA9"/>
    <w:rsid w:val="00561E62"/>
    <w:rsid w:val="00562364"/>
    <w:rsid w:val="00566CBA"/>
    <w:rsid w:val="005720E0"/>
    <w:rsid w:val="0057254B"/>
    <w:rsid w:val="00576CE2"/>
    <w:rsid w:val="0058304F"/>
    <w:rsid w:val="0059616B"/>
    <w:rsid w:val="005A1985"/>
    <w:rsid w:val="005A1A8A"/>
    <w:rsid w:val="005A6A6D"/>
    <w:rsid w:val="005A7C9D"/>
    <w:rsid w:val="005B17CD"/>
    <w:rsid w:val="005C3B5A"/>
    <w:rsid w:val="005C6DE5"/>
    <w:rsid w:val="005C6F9A"/>
    <w:rsid w:val="005D0F30"/>
    <w:rsid w:val="006141A1"/>
    <w:rsid w:val="00615813"/>
    <w:rsid w:val="006321C7"/>
    <w:rsid w:val="00635F6F"/>
    <w:rsid w:val="00636A2D"/>
    <w:rsid w:val="00637300"/>
    <w:rsid w:val="00637874"/>
    <w:rsid w:val="006531DA"/>
    <w:rsid w:val="00654BA7"/>
    <w:rsid w:val="00662A8F"/>
    <w:rsid w:val="00681296"/>
    <w:rsid w:val="00691F9D"/>
    <w:rsid w:val="006938D9"/>
    <w:rsid w:val="006A2AEE"/>
    <w:rsid w:val="006B275A"/>
    <w:rsid w:val="006C5305"/>
    <w:rsid w:val="006C5FC0"/>
    <w:rsid w:val="006C66F4"/>
    <w:rsid w:val="006E325D"/>
    <w:rsid w:val="006E54FE"/>
    <w:rsid w:val="00704D05"/>
    <w:rsid w:val="0071410F"/>
    <w:rsid w:val="00746CB7"/>
    <w:rsid w:val="00751D0C"/>
    <w:rsid w:val="00756615"/>
    <w:rsid w:val="00763CEE"/>
    <w:rsid w:val="007729BC"/>
    <w:rsid w:val="00794F3F"/>
    <w:rsid w:val="00797ECD"/>
    <w:rsid w:val="007A24FD"/>
    <w:rsid w:val="007A79A5"/>
    <w:rsid w:val="007B0E3D"/>
    <w:rsid w:val="007B4E04"/>
    <w:rsid w:val="007C6D80"/>
    <w:rsid w:val="007D7EFA"/>
    <w:rsid w:val="00812287"/>
    <w:rsid w:val="00825CA1"/>
    <w:rsid w:val="00827956"/>
    <w:rsid w:val="008353BC"/>
    <w:rsid w:val="0084020F"/>
    <w:rsid w:val="00853632"/>
    <w:rsid w:val="008564D6"/>
    <w:rsid w:val="00856E31"/>
    <w:rsid w:val="0086532E"/>
    <w:rsid w:val="0086662A"/>
    <w:rsid w:val="00881E28"/>
    <w:rsid w:val="008B1140"/>
    <w:rsid w:val="008D19C7"/>
    <w:rsid w:val="008E59B2"/>
    <w:rsid w:val="00904077"/>
    <w:rsid w:val="00923172"/>
    <w:rsid w:val="009235C4"/>
    <w:rsid w:val="00940295"/>
    <w:rsid w:val="009462CA"/>
    <w:rsid w:val="00955A3D"/>
    <w:rsid w:val="00960C0F"/>
    <w:rsid w:val="00963635"/>
    <w:rsid w:val="0096700D"/>
    <w:rsid w:val="00971C90"/>
    <w:rsid w:val="009822D9"/>
    <w:rsid w:val="00985039"/>
    <w:rsid w:val="009866D3"/>
    <w:rsid w:val="009A3076"/>
    <w:rsid w:val="009A4657"/>
    <w:rsid w:val="009C2B42"/>
    <w:rsid w:val="009D2974"/>
    <w:rsid w:val="009D7889"/>
    <w:rsid w:val="009E3FEC"/>
    <w:rsid w:val="009E546A"/>
    <w:rsid w:val="009F75D1"/>
    <w:rsid w:val="00A16E11"/>
    <w:rsid w:val="00A2448C"/>
    <w:rsid w:val="00A25EF8"/>
    <w:rsid w:val="00A36984"/>
    <w:rsid w:val="00A54DB2"/>
    <w:rsid w:val="00A556A1"/>
    <w:rsid w:val="00A56722"/>
    <w:rsid w:val="00A64352"/>
    <w:rsid w:val="00A824AF"/>
    <w:rsid w:val="00A82762"/>
    <w:rsid w:val="00A97DB8"/>
    <w:rsid w:val="00AA7137"/>
    <w:rsid w:val="00AB0CF9"/>
    <w:rsid w:val="00AB7400"/>
    <w:rsid w:val="00AB7D0A"/>
    <w:rsid w:val="00AC26F9"/>
    <w:rsid w:val="00AD11E2"/>
    <w:rsid w:val="00AD25D9"/>
    <w:rsid w:val="00AE1E05"/>
    <w:rsid w:val="00AF1DA2"/>
    <w:rsid w:val="00AF6588"/>
    <w:rsid w:val="00B03590"/>
    <w:rsid w:val="00B11C6C"/>
    <w:rsid w:val="00B2012D"/>
    <w:rsid w:val="00B21286"/>
    <w:rsid w:val="00B21ABA"/>
    <w:rsid w:val="00B24D72"/>
    <w:rsid w:val="00B27C50"/>
    <w:rsid w:val="00B374EB"/>
    <w:rsid w:val="00B41BE3"/>
    <w:rsid w:val="00B44C6A"/>
    <w:rsid w:val="00B467F4"/>
    <w:rsid w:val="00B506BB"/>
    <w:rsid w:val="00B738A4"/>
    <w:rsid w:val="00B77545"/>
    <w:rsid w:val="00B81312"/>
    <w:rsid w:val="00B825B9"/>
    <w:rsid w:val="00B83249"/>
    <w:rsid w:val="00B83272"/>
    <w:rsid w:val="00B95799"/>
    <w:rsid w:val="00BA30B5"/>
    <w:rsid w:val="00BC1156"/>
    <w:rsid w:val="00BE0C11"/>
    <w:rsid w:val="00BE53F9"/>
    <w:rsid w:val="00BF1E54"/>
    <w:rsid w:val="00C077AE"/>
    <w:rsid w:val="00C0790D"/>
    <w:rsid w:val="00C07F34"/>
    <w:rsid w:val="00C11C3F"/>
    <w:rsid w:val="00C123C7"/>
    <w:rsid w:val="00C64458"/>
    <w:rsid w:val="00C81C2D"/>
    <w:rsid w:val="00C81C4F"/>
    <w:rsid w:val="00C92730"/>
    <w:rsid w:val="00CA11E3"/>
    <w:rsid w:val="00CA149C"/>
    <w:rsid w:val="00CA166C"/>
    <w:rsid w:val="00CA64F1"/>
    <w:rsid w:val="00CB015F"/>
    <w:rsid w:val="00CB0ECA"/>
    <w:rsid w:val="00CB1468"/>
    <w:rsid w:val="00CC156F"/>
    <w:rsid w:val="00CC6804"/>
    <w:rsid w:val="00CD31DC"/>
    <w:rsid w:val="00CD6791"/>
    <w:rsid w:val="00CE5688"/>
    <w:rsid w:val="00CF2C46"/>
    <w:rsid w:val="00CF5983"/>
    <w:rsid w:val="00D12F42"/>
    <w:rsid w:val="00D31641"/>
    <w:rsid w:val="00D412A4"/>
    <w:rsid w:val="00D45793"/>
    <w:rsid w:val="00D541B3"/>
    <w:rsid w:val="00D62A84"/>
    <w:rsid w:val="00D869F6"/>
    <w:rsid w:val="00D8727A"/>
    <w:rsid w:val="00D96269"/>
    <w:rsid w:val="00D971DA"/>
    <w:rsid w:val="00DA1595"/>
    <w:rsid w:val="00DA159E"/>
    <w:rsid w:val="00DA605B"/>
    <w:rsid w:val="00DB7F91"/>
    <w:rsid w:val="00DD239C"/>
    <w:rsid w:val="00DD3E98"/>
    <w:rsid w:val="00DE066E"/>
    <w:rsid w:val="00DF0B4D"/>
    <w:rsid w:val="00DF5AEE"/>
    <w:rsid w:val="00E14372"/>
    <w:rsid w:val="00E57681"/>
    <w:rsid w:val="00E62A51"/>
    <w:rsid w:val="00E648D1"/>
    <w:rsid w:val="00E66C03"/>
    <w:rsid w:val="00E70B76"/>
    <w:rsid w:val="00E75D66"/>
    <w:rsid w:val="00E9073A"/>
    <w:rsid w:val="00E91241"/>
    <w:rsid w:val="00E91F4D"/>
    <w:rsid w:val="00E9291E"/>
    <w:rsid w:val="00E9705D"/>
    <w:rsid w:val="00EA2DAD"/>
    <w:rsid w:val="00EA33F1"/>
    <w:rsid w:val="00EA68EB"/>
    <w:rsid w:val="00EB435C"/>
    <w:rsid w:val="00EB52EC"/>
    <w:rsid w:val="00EC15B1"/>
    <w:rsid w:val="00ED10C9"/>
    <w:rsid w:val="00F05005"/>
    <w:rsid w:val="00F24685"/>
    <w:rsid w:val="00F26C45"/>
    <w:rsid w:val="00F5719E"/>
    <w:rsid w:val="00F6027C"/>
    <w:rsid w:val="00F63286"/>
    <w:rsid w:val="00F65FFB"/>
    <w:rsid w:val="00F71C44"/>
    <w:rsid w:val="00F72A52"/>
    <w:rsid w:val="00F77C8D"/>
    <w:rsid w:val="00F80CC9"/>
    <w:rsid w:val="00F87CD3"/>
    <w:rsid w:val="00F90999"/>
    <w:rsid w:val="00F950BA"/>
    <w:rsid w:val="00FA3852"/>
    <w:rsid w:val="00FB7A4E"/>
    <w:rsid w:val="00FC190C"/>
    <w:rsid w:val="00FC1948"/>
    <w:rsid w:val="00FC7BDD"/>
    <w:rsid w:val="00FF0D64"/>
    <w:rsid w:val="00FF6349"/>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14DEE1"/>
  <w15:docId w15:val="{3D568479-1F6D-4B27-9366-1045B4470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1E62"/>
    <w:rPr>
      <w:rFonts w:eastAsia="Times New Roman"/>
      <w:sz w:val="24"/>
      <w:szCs w:val="24"/>
      <w:lang w:eastAsia="ro-RO"/>
    </w:rPr>
  </w:style>
  <w:style w:type="paragraph" w:styleId="Heading1">
    <w:name w:val="heading 1"/>
    <w:basedOn w:val="Normal"/>
    <w:next w:val="Normal"/>
    <w:link w:val="Heading1Char"/>
    <w:uiPriority w:val="9"/>
    <w:qFormat/>
    <w:rsid w:val="0058304F"/>
    <w:pPr>
      <w:keepNext/>
      <w:keepLines/>
      <w:spacing w:before="240" w:line="259" w:lineRule="auto"/>
      <w:outlineLvl w:val="0"/>
    </w:pPr>
    <w:rPr>
      <w:rFonts w:ascii="Calibri Light" w:hAnsi="Calibri Light"/>
      <w:color w:val="2E74B5"/>
      <w:sz w:val="32"/>
      <w:szCs w:val="32"/>
    </w:rPr>
  </w:style>
  <w:style w:type="paragraph" w:styleId="Heading2">
    <w:name w:val="heading 2"/>
    <w:basedOn w:val="Normal"/>
    <w:next w:val="Normal"/>
    <w:link w:val="Heading2Char"/>
    <w:qFormat/>
    <w:rsid w:val="00561E62"/>
    <w:pPr>
      <w:keepNext/>
      <w:jc w:val="center"/>
      <w:outlineLvl w:val="1"/>
    </w:pPr>
    <w:rPr>
      <w:b/>
      <w:bCs/>
      <w:sz w:val="56"/>
    </w:rPr>
  </w:style>
  <w:style w:type="paragraph" w:styleId="Heading3">
    <w:name w:val="heading 3"/>
    <w:basedOn w:val="Normal"/>
    <w:next w:val="Normal"/>
    <w:link w:val="Heading3Char"/>
    <w:uiPriority w:val="9"/>
    <w:semiHidden/>
    <w:unhideWhenUsed/>
    <w:qFormat/>
    <w:rsid w:val="002907A8"/>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uiPriority w:val="9"/>
    <w:semiHidden/>
    <w:unhideWhenUsed/>
    <w:qFormat/>
    <w:rsid w:val="002907A8"/>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iPriority w:val="99"/>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pPr>
  </w:style>
  <w:style w:type="paragraph" w:styleId="Footer">
    <w:name w:val="footer"/>
    <w:basedOn w:val="Normal"/>
    <w:link w:val="FooterChar"/>
    <w:uiPriority w:val="99"/>
    <w:unhideWhenUsed/>
    <w:pPr>
      <w:tabs>
        <w:tab w:val="center" w:pos="4680"/>
        <w:tab w:val="right" w:pos="9360"/>
      </w:tabs>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rPr>
      <w:rFonts w:ascii="Segoe UI" w:hAnsi="Segoe UI"/>
      <w:sz w:val="18"/>
      <w:szCs w:val="18"/>
    </w:rPr>
  </w:style>
  <w:style w:type="table" w:styleId="TableGrid">
    <w:name w:val="Table Grid"/>
    <w:basedOn w:val="TableNormal"/>
    <w:uiPriority w:val="3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semiHidden/>
    <w:rsid w:val="002907A8"/>
    <w:rPr>
      <w:rFonts w:ascii="Calibri Light" w:eastAsia="Times New Roman" w:hAnsi="Calibri Light"/>
      <w:b/>
      <w:bCs/>
      <w:sz w:val="26"/>
      <w:szCs w:val="26"/>
    </w:rPr>
  </w:style>
  <w:style w:type="character" w:customStyle="1" w:styleId="Heading4Char">
    <w:name w:val="Heading 4 Char"/>
    <w:link w:val="Heading4"/>
    <w:uiPriority w:val="9"/>
    <w:semiHidden/>
    <w:rsid w:val="002907A8"/>
    <w:rPr>
      <w:rFonts w:ascii="Calibri" w:eastAsia="Times New Roman" w:hAnsi="Calibri"/>
      <w:b/>
      <w:bCs/>
      <w:sz w:val="28"/>
      <w:szCs w:val="28"/>
    </w:rPr>
  </w:style>
  <w:style w:type="character" w:customStyle="1" w:styleId="do1">
    <w:name w:val="do1"/>
    <w:rsid w:val="002907A8"/>
    <w:rPr>
      <w:b/>
      <w:bCs/>
      <w:sz w:val="26"/>
      <w:szCs w:val="26"/>
    </w:rPr>
  </w:style>
  <w:style w:type="character" w:customStyle="1" w:styleId="tpa1">
    <w:name w:val="tpa1"/>
    <w:rsid w:val="002907A8"/>
  </w:style>
  <w:style w:type="paragraph" w:styleId="BodyText">
    <w:name w:val="Body Text"/>
    <w:basedOn w:val="Normal"/>
    <w:link w:val="BodyTextChar"/>
    <w:rsid w:val="002907A8"/>
    <w:pPr>
      <w:jc w:val="both"/>
    </w:pPr>
  </w:style>
  <w:style w:type="character" w:customStyle="1" w:styleId="BodyTextChar">
    <w:name w:val="Body Text Char"/>
    <w:link w:val="BodyText"/>
    <w:rsid w:val="002907A8"/>
    <w:rPr>
      <w:rFonts w:eastAsia="Times New Roman"/>
      <w:sz w:val="24"/>
      <w:szCs w:val="24"/>
      <w:lang w:val="ro-RO"/>
    </w:rPr>
  </w:style>
  <w:style w:type="character" w:customStyle="1" w:styleId="tsi1">
    <w:name w:val="tsi1"/>
    <w:rsid w:val="002907A8"/>
    <w:rPr>
      <w:b/>
      <w:bCs/>
      <w:sz w:val="24"/>
      <w:szCs w:val="24"/>
    </w:rPr>
  </w:style>
  <w:style w:type="paragraph" w:styleId="BodyTextIndent">
    <w:name w:val="Body Text Indent"/>
    <w:basedOn w:val="Normal"/>
    <w:link w:val="BodyTextIndentChar"/>
    <w:uiPriority w:val="99"/>
    <w:semiHidden/>
    <w:unhideWhenUsed/>
    <w:rsid w:val="006E325D"/>
    <w:pPr>
      <w:spacing w:after="120"/>
      <w:ind w:left="283"/>
    </w:pPr>
  </w:style>
  <w:style w:type="character" w:customStyle="1" w:styleId="BodyTextIndentChar">
    <w:name w:val="Body Text Indent Char"/>
    <w:link w:val="BodyTextIndent"/>
    <w:uiPriority w:val="99"/>
    <w:semiHidden/>
    <w:rsid w:val="006E325D"/>
    <w:rPr>
      <w:rFonts w:ascii="Arial" w:hAnsi="Arial"/>
      <w:sz w:val="24"/>
      <w:szCs w:val="22"/>
      <w:lang w:val="ro-RO"/>
    </w:rPr>
  </w:style>
  <w:style w:type="paragraph" w:styleId="BodyText3">
    <w:name w:val="Body Text 3"/>
    <w:basedOn w:val="Normal"/>
    <w:link w:val="BodyText3Char"/>
    <w:uiPriority w:val="99"/>
    <w:semiHidden/>
    <w:unhideWhenUsed/>
    <w:rsid w:val="006E325D"/>
    <w:pPr>
      <w:spacing w:after="120"/>
    </w:pPr>
    <w:rPr>
      <w:sz w:val="16"/>
      <w:szCs w:val="16"/>
    </w:rPr>
  </w:style>
  <w:style w:type="character" w:customStyle="1" w:styleId="BodyText3Char">
    <w:name w:val="Body Text 3 Char"/>
    <w:link w:val="BodyText3"/>
    <w:uiPriority w:val="99"/>
    <w:semiHidden/>
    <w:rsid w:val="006E325D"/>
    <w:rPr>
      <w:rFonts w:ascii="Arial" w:hAnsi="Arial"/>
      <w:sz w:val="16"/>
      <w:szCs w:val="16"/>
      <w:lang w:val="ro-RO"/>
    </w:rPr>
  </w:style>
  <w:style w:type="character" w:customStyle="1" w:styleId="tal1">
    <w:name w:val="tal1"/>
    <w:rsid w:val="006E325D"/>
  </w:style>
  <w:style w:type="paragraph" w:styleId="ListParagraph">
    <w:name w:val="List Paragraph"/>
    <w:basedOn w:val="Normal"/>
    <w:uiPriority w:val="34"/>
    <w:qFormat/>
    <w:rsid w:val="003924D1"/>
    <w:pPr>
      <w:ind w:left="720"/>
      <w:contextualSpacing/>
    </w:pPr>
  </w:style>
  <w:style w:type="character" w:customStyle="1" w:styleId="Heading1Char">
    <w:name w:val="Heading 1 Char"/>
    <w:link w:val="Heading1"/>
    <w:uiPriority w:val="9"/>
    <w:rsid w:val="0058304F"/>
    <w:rPr>
      <w:rFonts w:ascii="Calibri Light" w:eastAsia="Times New Roman" w:hAnsi="Calibri Light" w:cs="Times New Roman"/>
      <w:color w:val="2E74B5"/>
      <w:sz w:val="32"/>
      <w:szCs w:val="32"/>
    </w:rPr>
  </w:style>
  <w:style w:type="character" w:customStyle="1" w:styleId="Heading2Char">
    <w:name w:val="Heading 2 Char"/>
    <w:basedOn w:val="DefaultParagraphFont"/>
    <w:link w:val="Heading2"/>
    <w:rsid w:val="00561E62"/>
    <w:rPr>
      <w:rFonts w:eastAsia="Times New Roman"/>
      <w:b/>
      <w:bCs/>
      <w:sz w:val="56"/>
      <w:szCs w:val="24"/>
      <w:lang w:eastAsia="ro-RO"/>
    </w:rPr>
  </w:style>
  <w:style w:type="paragraph" w:customStyle="1" w:styleId="Default">
    <w:name w:val="Default"/>
    <w:rsid w:val="00561E62"/>
    <w:pPr>
      <w:autoSpaceDE w:val="0"/>
      <w:autoSpaceDN w:val="0"/>
      <w:adjustRightInd w:val="0"/>
    </w:pPr>
    <w:rPr>
      <w:rFonts w:eastAsia="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828784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ocuments\Custom%20Office%20Templates\Antet_202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ECDD9-6BCB-4E8B-8C19-ED6EC3FDD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Antet_2023.dot</Template>
  <TotalTime>2</TotalTime>
  <Pages>2</Pages>
  <Words>529</Words>
  <Characters>3074</Characters>
  <Application>Microsoft Office Word</Application>
  <DocSecurity>0</DocSecurity>
  <Lines>25</Lines>
  <Paragraphs>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Gheorghita Boaca</cp:lastModifiedBy>
  <cp:revision>3</cp:revision>
  <cp:lastPrinted>2023-04-06T08:43:00Z</cp:lastPrinted>
  <dcterms:created xsi:type="dcterms:W3CDTF">2023-05-19T11:11:00Z</dcterms:created>
  <dcterms:modified xsi:type="dcterms:W3CDTF">2023-05-19T11:11:00Z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